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F5A43" w14:textId="77777777" w:rsidR="00544B1F" w:rsidRDefault="008105A8" w:rsidP="004A06FC">
      <w:r>
        <w:rPr>
          <w:noProof/>
          <w:lang w:eastAsia="da-DK"/>
        </w:rPr>
        <mc:AlternateContent>
          <mc:Choice Requires="wps">
            <w:drawing>
              <wp:anchor distT="0" distB="0" distL="114300" distR="114300" simplePos="0" relativeHeight="251657728" behindDoc="0" locked="1" layoutInCell="1" allowOverlap="1" wp14:anchorId="79A1A339" wp14:editId="48FFA7C2">
                <wp:simplePos x="0" y="0"/>
                <wp:positionH relativeFrom="page">
                  <wp:posOffset>1075055</wp:posOffset>
                </wp:positionH>
                <wp:positionV relativeFrom="page">
                  <wp:posOffset>4483735</wp:posOffset>
                </wp:positionV>
                <wp:extent cx="5866130" cy="4504690"/>
                <wp:effectExtent l="0" t="0" r="1270" b="0"/>
                <wp:wrapNone/>
                <wp:docPr id="30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6130" cy="4504690"/>
                        </a:xfrm>
                        <a:prstGeom prst="rect">
                          <a:avLst/>
                        </a:prstGeom>
                        <a:solidFill>
                          <a:srgbClr val="FFFFFF"/>
                        </a:solidFill>
                        <a:ln w="9525">
                          <a:noFill/>
                          <a:miter lim="800000"/>
                          <a:headEnd/>
                          <a:tailEnd/>
                        </a:ln>
                      </wps:spPr>
                      <wps:txbx>
                        <w:txbxContent>
                          <w:p w14:paraId="7092F728" w14:textId="77777777" w:rsidR="001174DA" w:rsidRPr="00A418D1" w:rsidRDefault="008105A8" w:rsidP="00A418D1">
                            <w:pPr>
                              <w:rPr>
                                <w:b/>
                                <w:sz w:val="24"/>
                                <w:szCs w:val="32"/>
                              </w:rPr>
                            </w:pPr>
                            <w:bookmarkStart w:id="0" w:name="bmkText"/>
                            <w:bookmarkEnd w:id="0"/>
                            <w:r w:rsidRPr="00A418D1">
                              <w:rPr>
                                <w:b/>
                                <w:sz w:val="24"/>
                                <w:szCs w:val="32"/>
                              </w:rPr>
                              <w:t>Job- og kompetenceprofil</w:t>
                            </w:r>
                          </w:p>
                          <w:p w14:paraId="5120A0B5" w14:textId="77777777" w:rsidR="00A418D1" w:rsidRDefault="00A418D1" w:rsidP="00A418D1">
                            <w:pPr>
                              <w:rPr>
                                <w:b/>
                                <w:sz w:val="32"/>
                                <w:szCs w:val="32"/>
                              </w:rPr>
                            </w:pPr>
                          </w:p>
                          <w:p w14:paraId="6BC21E3C" w14:textId="268CF31B" w:rsidR="00C757CB" w:rsidRPr="00C757CB" w:rsidRDefault="00C757CB" w:rsidP="00A418D1">
                            <w:r w:rsidRPr="0061441D">
                              <w:rPr>
                                <w:b/>
                                <w:sz w:val="32"/>
                                <w:szCs w:val="32"/>
                              </w:rPr>
                              <w:t xml:space="preserve">Teamleder for </w:t>
                            </w:r>
                            <w:r w:rsidR="00393B0A">
                              <w:rPr>
                                <w:b/>
                                <w:sz w:val="32"/>
                                <w:szCs w:val="32"/>
                              </w:rPr>
                              <w:t>Team Anlæg</w:t>
                            </w:r>
                            <w:r w:rsidR="00D957A6">
                              <w:rPr>
                                <w:b/>
                                <w:sz w:val="32"/>
                                <w:szCs w:val="32"/>
                              </w:rPr>
                              <w:t xml:space="preserve"> </w:t>
                            </w:r>
                          </w:p>
                          <w:p w14:paraId="3EF2440A" w14:textId="37D11F73" w:rsidR="00A33FC9" w:rsidRDefault="00A33FC9"/>
                          <w:p w14:paraId="6F290CCC" w14:textId="77777777" w:rsidR="00C757CB" w:rsidRPr="00C757CB" w:rsidRDefault="00C757CB" w:rsidP="00A418D1"/>
                          <w:p w14:paraId="14DCCDCC" w14:textId="77777777" w:rsidR="00C757CB" w:rsidRPr="00C757CB" w:rsidRDefault="00C757CB" w:rsidP="00A418D1"/>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A1A339" id="_x0000_t202" coordsize="21600,21600" o:spt="202" path="m,l,21600r21600,l21600,xe">
                <v:stroke joinstyle="miter"/>
                <v:path gradientshapeok="t" o:connecttype="rect"/>
              </v:shapetype>
              <v:shape id="Tekstfelt 2" o:spid="_x0000_s1026" type="#_x0000_t202" style="position:absolute;margin-left:84.65pt;margin-top:353.05pt;width:461.9pt;height:354.7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" stroked="f">
                <v:textbox inset="0,0,0,0">
                  <w:txbxContent>
                    <w:p w14:paraId="7092F728" w14:textId="77777777" w:rsidR="001174DA" w:rsidRPr="00A418D1" w:rsidRDefault="008105A8" w:rsidP="00A418D1">
                      <w:pPr>
                        <w:rPr>
                          <w:b/>
                          <w:sz w:val="24"/>
                          <w:szCs w:val="32"/>
                        </w:rPr>
                      </w:pPr>
                      <w:bookmarkStart w:id="1" w:name="bmkText"/>
                      <w:bookmarkEnd w:id="1"/>
                      <w:r w:rsidRPr="00A418D1">
                        <w:rPr>
                          <w:b/>
                          <w:sz w:val="24"/>
                          <w:szCs w:val="32"/>
                        </w:rPr>
                        <w:t>Job- og kompetenceprofil</w:t>
                      </w:r>
                    </w:p>
                    <w:p w14:paraId="5120A0B5" w14:textId="77777777" w:rsidR="00A418D1" w:rsidRDefault="00A418D1" w:rsidP="00A418D1">
                      <w:pPr>
                        <w:rPr>
                          <w:b/>
                          <w:sz w:val="32"/>
                          <w:szCs w:val="32"/>
                        </w:rPr>
                      </w:pPr>
                    </w:p>
                    <w:p w14:paraId="6BC21E3C" w14:textId="268CF31B" w:rsidR="00C757CB" w:rsidRPr="00C757CB" w:rsidRDefault="00C757CB" w:rsidP="00A418D1">
                      <w:r w:rsidRPr="0061441D">
                        <w:rPr>
                          <w:b/>
                          <w:sz w:val="32"/>
                          <w:szCs w:val="32"/>
                        </w:rPr>
                        <w:t xml:space="preserve">Teamleder for </w:t>
                      </w:r>
                      <w:r w:rsidR="00393B0A">
                        <w:rPr>
                          <w:b/>
                          <w:sz w:val="32"/>
                          <w:szCs w:val="32"/>
                        </w:rPr>
                        <w:t>Team Anlæg</w:t>
                      </w:r>
                      <w:r w:rsidR="00D957A6">
                        <w:rPr>
                          <w:b/>
                          <w:sz w:val="32"/>
                          <w:szCs w:val="32"/>
                        </w:rPr>
                        <w:t xml:space="preserve"> </w:t>
                      </w:r>
                    </w:p>
                    <w:p w14:paraId="3EF2440A" w14:textId="37D11F73" w:rsidR="00A33FC9" w:rsidRDefault="00A33FC9"/>
                    <w:p w14:paraId="6F290CCC" w14:textId="77777777" w:rsidR="00C757CB" w:rsidRPr="00C757CB" w:rsidRDefault="00C757CB" w:rsidP="00A418D1"/>
                    <w:p w14:paraId="14DCCDCC" w14:textId="77777777" w:rsidR="00C757CB" w:rsidRPr="00C757CB" w:rsidRDefault="00C757CB" w:rsidP="00A418D1"/>
                  </w:txbxContent>
                </v:textbox>
                <w10:wrap anchorx="page" anchory="page"/>
                <w10:anchorlock/>
              </v:shape>
            </w:pict>
          </mc:Fallback>
        </mc:AlternateContent>
      </w:r>
    </w:p>
    <w:p w14:paraId="1736864C" w14:textId="77777777" w:rsidR="00544B1F" w:rsidRDefault="00544B1F" w:rsidP="004A06FC">
      <w:r>
        <w:br w:type="page"/>
      </w:r>
    </w:p>
    <w:p w14:paraId="6F8018F5" w14:textId="77777777" w:rsidR="00446BDF" w:rsidRDefault="00446BDF" w:rsidP="00446BDF">
      <w:bookmarkStart w:id="2" w:name="bmkStart"/>
      <w:bookmarkStart w:id="3" w:name="_Toc43205564"/>
      <w:bookmarkEnd w:id="2"/>
    </w:p>
    <w:p w14:paraId="204A51FD" w14:textId="77777777" w:rsidR="00446BDF" w:rsidRDefault="00446BDF" w:rsidP="00446BDF">
      <w:r>
        <w:t>Denne job- og kompetenceprofil indeholder følgende afsnit:</w:t>
      </w:r>
    </w:p>
    <w:sdt>
      <w:sdtPr>
        <w:rPr>
          <w:rFonts w:ascii="Verdana" w:eastAsia="Calibri" w:hAnsi="Verdana" w:cs="Times New Roman"/>
          <w:color w:val="auto"/>
          <w:sz w:val="20"/>
          <w:szCs w:val="22"/>
          <w:lang w:eastAsia="en-US"/>
        </w:rPr>
        <w:id w:val="-1355961526"/>
        <w:docPartObj>
          <w:docPartGallery w:val="Table of Contents"/>
          <w:docPartUnique/>
        </w:docPartObj>
      </w:sdtPr>
      <w:sdtContent>
        <w:p w14:paraId="5E380870" w14:textId="77777777" w:rsidR="00446BDF" w:rsidRPr="00A33FC9" w:rsidRDefault="00446BDF" w:rsidP="00446BDF">
          <w:pPr>
            <w:pStyle w:val="Overskrift"/>
            <w:rPr>
              <w:sz w:val="16"/>
              <w:szCs w:val="16"/>
            </w:rPr>
          </w:pPr>
        </w:p>
        <w:p w14:paraId="264DCDB4" w14:textId="154E7477" w:rsidR="008205EA" w:rsidRDefault="00446BDF">
          <w:pPr>
            <w:pStyle w:val="Indholdsfortegnelse1"/>
            <w:tabs>
              <w:tab w:val="left" w:pos="480"/>
              <w:tab w:val="right" w:leader="dot" w:pos="9628"/>
            </w:tabs>
            <w:rPr>
              <w:rFonts w:asciiTheme="minorHAnsi" w:eastAsiaTheme="minorEastAsia" w:hAnsiTheme="minorHAnsi" w:cstheme="minorBidi"/>
              <w:noProof/>
              <w:kern w:val="2"/>
              <w:sz w:val="24"/>
              <w:szCs w:val="24"/>
              <w:lang w:eastAsia="da-DK"/>
              <w14:ligatures w14:val="standardContextual"/>
            </w:rPr>
          </w:pPr>
          <w:r>
            <w:fldChar w:fldCharType="begin"/>
          </w:r>
          <w:r>
            <w:instrText xml:space="preserve"> TOC \o "1-3" \h \z \u </w:instrText>
          </w:r>
          <w:r>
            <w:fldChar w:fldCharType="separate"/>
          </w:r>
          <w:hyperlink w:anchor="_Toc193273441" w:history="1">
            <w:r w:rsidR="008205EA" w:rsidRPr="00DA352A">
              <w:rPr>
                <w:rStyle w:val="Hyperlink"/>
                <w:noProof/>
              </w:rPr>
              <w:t>1.</w:t>
            </w:r>
            <w:r w:rsidR="008205EA">
              <w:rPr>
                <w:rFonts w:asciiTheme="minorHAnsi" w:eastAsiaTheme="minorEastAsia" w:hAnsiTheme="minorHAnsi" w:cstheme="minorBidi"/>
                <w:noProof/>
                <w:kern w:val="2"/>
                <w:sz w:val="24"/>
                <w:szCs w:val="24"/>
                <w:lang w:eastAsia="da-DK"/>
                <w14:ligatures w14:val="standardContextual"/>
              </w:rPr>
              <w:tab/>
            </w:r>
            <w:r w:rsidR="008205EA" w:rsidRPr="00DA352A">
              <w:rPr>
                <w:rStyle w:val="Hyperlink"/>
                <w:noProof/>
              </w:rPr>
              <w:t>Stillingen</w:t>
            </w:r>
            <w:r w:rsidR="008205EA">
              <w:rPr>
                <w:noProof/>
                <w:webHidden/>
              </w:rPr>
              <w:tab/>
            </w:r>
            <w:r w:rsidR="008205EA">
              <w:rPr>
                <w:noProof/>
                <w:webHidden/>
              </w:rPr>
              <w:fldChar w:fldCharType="begin"/>
            </w:r>
            <w:r w:rsidR="008205EA">
              <w:rPr>
                <w:noProof/>
                <w:webHidden/>
              </w:rPr>
              <w:instrText xml:space="preserve"> PAGEREF _Toc193273441 \h </w:instrText>
            </w:r>
            <w:r w:rsidR="008205EA">
              <w:rPr>
                <w:noProof/>
                <w:webHidden/>
              </w:rPr>
            </w:r>
            <w:r w:rsidR="008205EA">
              <w:rPr>
                <w:noProof/>
                <w:webHidden/>
              </w:rPr>
              <w:fldChar w:fldCharType="separate"/>
            </w:r>
            <w:r w:rsidR="008205EA">
              <w:rPr>
                <w:noProof/>
                <w:webHidden/>
              </w:rPr>
              <w:t>2</w:t>
            </w:r>
            <w:r w:rsidR="008205EA">
              <w:rPr>
                <w:noProof/>
                <w:webHidden/>
              </w:rPr>
              <w:fldChar w:fldCharType="end"/>
            </w:r>
          </w:hyperlink>
        </w:p>
        <w:p w14:paraId="11D93C93" w14:textId="6D8085C2" w:rsidR="008205EA" w:rsidRDefault="008205EA">
          <w:pPr>
            <w:pStyle w:val="Indholdsfortegnelse2"/>
            <w:tabs>
              <w:tab w:val="left" w:pos="960"/>
              <w:tab w:val="right" w:leader="dot" w:pos="9628"/>
            </w:tabs>
            <w:rPr>
              <w:rFonts w:asciiTheme="minorHAnsi" w:eastAsiaTheme="minorEastAsia" w:hAnsiTheme="minorHAnsi" w:cstheme="minorBidi"/>
              <w:noProof/>
              <w:kern w:val="2"/>
              <w:sz w:val="24"/>
              <w:szCs w:val="24"/>
              <w:lang w:eastAsia="da-DK"/>
              <w14:ligatures w14:val="standardContextual"/>
            </w:rPr>
          </w:pPr>
          <w:hyperlink w:anchor="_Toc193273442" w:history="1">
            <w:r w:rsidRPr="00DA352A">
              <w:rPr>
                <w:rStyle w:val="Hyperlink"/>
                <w:noProof/>
              </w:rPr>
              <w:t>1.1.</w:t>
            </w:r>
            <w:r>
              <w:rPr>
                <w:rFonts w:asciiTheme="minorHAnsi" w:eastAsiaTheme="minorEastAsia" w:hAnsiTheme="minorHAnsi" w:cstheme="minorBidi"/>
                <w:noProof/>
                <w:kern w:val="2"/>
                <w:sz w:val="24"/>
                <w:szCs w:val="24"/>
                <w:lang w:eastAsia="da-DK"/>
                <w14:ligatures w14:val="standardContextual"/>
              </w:rPr>
              <w:tab/>
            </w:r>
            <w:r w:rsidRPr="00DA352A">
              <w:rPr>
                <w:rStyle w:val="Hyperlink"/>
                <w:noProof/>
              </w:rPr>
              <w:t>Teamlederens opgaver og ansvarsområdet</w:t>
            </w:r>
            <w:r>
              <w:rPr>
                <w:noProof/>
                <w:webHidden/>
              </w:rPr>
              <w:tab/>
            </w:r>
            <w:r>
              <w:rPr>
                <w:noProof/>
                <w:webHidden/>
              </w:rPr>
              <w:fldChar w:fldCharType="begin"/>
            </w:r>
            <w:r>
              <w:rPr>
                <w:noProof/>
                <w:webHidden/>
              </w:rPr>
              <w:instrText xml:space="preserve"> PAGEREF _Toc193273442 \h </w:instrText>
            </w:r>
            <w:r>
              <w:rPr>
                <w:noProof/>
                <w:webHidden/>
              </w:rPr>
            </w:r>
            <w:r>
              <w:rPr>
                <w:noProof/>
                <w:webHidden/>
              </w:rPr>
              <w:fldChar w:fldCharType="separate"/>
            </w:r>
            <w:r>
              <w:rPr>
                <w:noProof/>
                <w:webHidden/>
              </w:rPr>
              <w:t>2</w:t>
            </w:r>
            <w:r>
              <w:rPr>
                <w:noProof/>
                <w:webHidden/>
              </w:rPr>
              <w:fldChar w:fldCharType="end"/>
            </w:r>
          </w:hyperlink>
        </w:p>
        <w:p w14:paraId="55F58022" w14:textId="1C88DD9A" w:rsidR="008205EA" w:rsidRDefault="008205EA">
          <w:pPr>
            <w:pStyle w:val="Indholdsfortegnelse2"/>
            <w:tabs>
              <w:tab w:val="left" w:pos="960"/>
              <w:tab w:val="right" w:leader="dot" w:pos="9628"/>
            </w:tabs>
            <w:rPr>
              <w:rFonts w:asciiTheme="minorHAnsi" w:eastAsiaTheme="minorEastAsia" w:hAnsiTheme="minorHAnsi" w:cstheme="minorBidi"/>
              <w:noProof/>
              <w:kern w:val="2"/>
              <w:sz w:val="24"/>
              <w:szCs w:val="24"/>
              <w:lang w:eastAsia="da-DK"/>
              <w14:ligatures w14:val="standardContextual"/>
            </w:rPr>
          </w:pPr>
          <w:hyperlink w:anchor="_Toc193273443" w:history="1">
            <w:r w:rsidRPr="00DA352A">
              <w:rPr>
                <w:rStyle w:val="Hyperlink"/>
                <w:noProof/>
              </w:rPr>
              <w:t>1.2.</w:t>
            </w:r>
            <w:r>
              <w:rPr>
                <w:rFonts w:asciiTheme="minorHAnsi" w:eastAsiaTheme="minorEastAsia" w:hAnsiTheme="minorHAnsi" w:cstheme="minorBidi"/>
                <w:noProof/>
                <w:kern w:val="2"/>
                <w:sz w:val="24"/>
                <w:szCs w:val="24"/>
                <w:lang w:eastAsia="da-DK"/>
                <w14:ligatures w14:val="standardContextual"/>
              </w:rPr>
              <w:tab/>
            </w:r>
            <w:r w:rsidRPr="00DA352A">
              <w:rPr>
                <w:rStyle w:val="Hyperlink"/>
                <w:noProof/>
              </w:rPr>
              <w:t>Opgaver og mål på kortere sigt</w:t>
            </w:r>
            <w:r>
              <w:rPr>
                <w:noProof/>
                <w:webHidden/>
              </w:rPr>
              <w:tab/>
            </w:r>
            <w:r>
              <w:rPr>
                <w:noProof/>
                <w:webHidden/>
              </w:rPr>
              <w:fldChar w:fldCharType="begin"/>
            </w:r>
            <w:r>
              <w:rPr>
                <w:noProof/>
                <w:webHidden/>
              </w:rPr>
              <w:instrText xml:space="preserve"> PAGEREF _Toc193273443 \h </w:instrText>
            </w:r>
            <w:r>
              <w:rPr>
                <w:noProof/>
                <w:webHidden/>
              </w:rPr>
            </w:r>
            <w:r>
              <w:rPr>
                <w:noProof/>
                <w:webHidden/>
              </w:rPr>
              <w:fldChar w:fldCharType="separate"/>
            </w:r>
            <w:r>
              <w:rPr>
                <w:noProof/>
                <w:webHidden/>
              </w:rPr>
              <w:t>3</w:t>
            </w:r>
            <w:r>
              <w:rPr>
                <w:noProof/>
                <w:webHidden/>
              </w:rPr>
              <w:fldChar w:fldCharType="end"/>
            </w:r>
          </w:hyperlink>
        </w:p>
        <w:p w14:paraId="4641830D" w14:textId="0681CCFD" w:rsidR="008205EA" w:rsidRDefault="008205EA">
          <w:pPr>
            <w:pStyle w:val="Indholdsfortegnelse2"/>
            <w:tabs>
              <w:tab w:val="left" w:pos="960"/>
              <w:tab w:val="right" w:leader="dot" w:pos="9628"/>
            </w:tabs>
            <w:rPr>
              <w:rFonts w:asciiTheme="minorHAnsi" w:eastAsiaTheme="minorEastAsia" w:hAnsiTheme="minorHAnsi" w:cstheme="minorBidi"/>
              <w:noProof/>
              <w:kern w:val="2"/>
              <w:sz w:val="24"/>
              <w:szCs w:val="24"/>
              <w:lang w:eastAsia="da-DK"/>
              <w14:ligatures w14:val="standardContextual"/>
            </w:rPr>
          </w:pPr>
          <w:hyperlink w:anchor="_Toc193273444" w:history="1">
            <w:r w:rsidRPr="00DA352A">
              <w:rPr>
                <w:rStyle w:val="Hyperlink"/>
                <w:noProof/>
              </w:rPr>
              <w:t>1.3.</w:t>
            </w:r>
            <w:r>
              <w:rPr>
                <w:rFonts w:asciiTheme="minorHAnsi" w:eastAsiaTheme="minorEastAsia" w:hAnsiTheme="minorHAnsi" w:cstheme="minorBidi"/>
                <w:noProof/>
                <w:kern w:val="2"/>
                <w:sz w:val="24"/>
                <w:szCs w:val="24"/>
                <w:lang w:eastAsia="da-DK"/>
                <w14:ligatures w14:val="standardContextual"/>
              </w:rPr>
              <w:tab/>
            </w:r>
            <w:r w:rsidRPr="00DA352A">
              <w:rPr>
                <w:rStyle w:val="Hyperlink"/>
                <w:noProof/>
              </w:rPr>
              <w:t>Opgaver på længere sigt</w:t>
            </w:r>
            <w:r>
              <w:rPr>
                <w:noProof/>
                <w:webHidden/>
              </w:rPr>
              <w:tab/>
            </w:r>
            <w:r>
              <w:rPr>
                <w:noProof/>
                <w:webHidden/>
              </w:rPr>
              <w:fldChar w:fldCharType="begin"/>
            </w:r>
            <w:r>
              <w:rPr>
                <w:noProof/>
                <w:webHidden/>
              </w:rPr>
              <w:instrText xml:space="preserve"> PAGEREF _Toc193273444 \h </w:instrText>
            </w:r>
            <w:r>
              <w:rPr>
                <w:noProof/>
                <w:webHidden/>
              </w:rPr>
            </w:r>
            <w:r>
              <w:rPr>
                <w:noProof/>
                <w:webHidden/>
              </w:rPr>
              <w:fldChar w:fldCharType="separate"/>
            </w:r>
            <w:r>
              <w:rPr>
                <w:noProof/>
                <w:webHidden/>
              </w:rPr>
              <w:t>3</w:t>
            </w:r>
            <w:r>
              <w:rPr>
                <w:noProof/>
                <w:webHidden/>
              </w:rPr>
              <w:fldChar w:fldCharType="end"/>
            </w:r>
          </w:hyperlink>
        </w:p>
        <w:p w14:paraId="5A4D565F" w14:textId="4BD6120A" w:rsidR="008205EA" w:rsidRDefault="008205EA">
          <w:pPr>
            <w:pStyle w:val="Indholdsfortegnelse2"/>
            <w:tabs>
              <w:tab w:val="left" w:pos="960"/>
              <w:tab w:val="right" w:leader="dot" w:pos="9628"/>
            </w:tabs>
            <w:rPr>
              <w:rFonts w:asciiTheme="minorHAnsi" w:eastAsiaTheme="minorEastAsia" w:hAnsiTheme="minorHAnsi" w:cstheme="minorBidi"/>
              <w:noProof/>
              <w:kern w:val="2"/>
              <w:sz w:val="24"/>
              <w:szCs w:val="24"/>
              <w:lang w:eastAsia="da-DK"/>
              <w14:ligatures w14:val="standardContextual"/>
            </w:rPr>
          </w:pPr>
          <w:hyperlink w:anchor="_Toc193273445" w:history="1">
            <w:r w:rsidRPr="00DA352A">
              <w:rPr>
                <w:rStyle w:val="Hyperlink"/>
                <w:noProof/>
              </w:rPr>
              <w:t>1.4.</w:t>
            </w:r>
            <w:r>
              <w:rPr>
                <w:rFonts w:asciiTheme="minorHAnsi" w:eastAsiaTheme="minorEastAsia" w:hAnsiTheme="minorHAnsi" w:cstheme="minorBidi"/>
                <w:noProof/>
                <w:kern w:val="2"/>
                <w:sz w:val="24"/>
                <w:szCs w:val="24"/>
                <w:lang w:eastAsia="da-DK"/>
                <w14:ligatures w14:val="standardContextual"/>
              </w:rPr>
              <w:tab/>
            </w:r>
            <w:r w:rsidRPr="00DA352A">
              <w:rPr>
                <w:rStyle w:val="Hyperlink"/>
                <w:noProof/>
              </w:rPr>
              <w:t>Personlige, faglige og ledelsesmæssige kompetencer</w:t>
            </w:r>
            <w:r>
              <w:rPr>
                <w:noProof/>
                <w:webHidden/>
              </w:rPr>
              <w:tab/>
            </w:r>
            <w:r>
              <w:rPr>
                <w:noProof/>
                <w:webHidden/>
              </w:rPr>
              <w:fldChar w:fldCharType="begin"/>
            </w:r>
            <w:r>
              <w:rPr>
                <w:noProof/>
                <w:webHidden/>
              </w:rPr>
              <w:instrText xml:space="preserve"> PAGEREF _Toc193273445 \h </w:instrText>
            </w:r>
            <w:r>
              <w:rPr>
                <w:noProof/>
                <w:webHidden/>
              </w:rPr>
            </w:r>
            <w:r>
              <w:rPr>
                <w:noProof/>
                <w:webHidden/>
              </w:rPr>
              <w:fldChar w:fldCharType="separate"/>
            </w:r>
            <w:r>
              <w:rPr>
                <w:noProof/>
                <w:webHidden/>
              </w:rPr>
              <w:t>4</w:t>
            </w:r>
            <w:r>
              <w:rPr>
                <w:noProof/>
                <w:webHidden/>
              </w:rPr>
              <w:fldChar w:fldCharType="end"/>
            </w:r>
          </w:hyperlink>
        </w:p>
        <w:p w14:paraId="63F773BE" w14:textId="2C598418" w:rsidR="008205EA" w:rsidRDefault="008205EA">
          <w:pPr>
            <w:pStyle w:val="Indholdsfortegnelse1"/>
            <w:tabs>
              <w:tab w:val="left" w:pos="480"/>
              <w:tab w:val="right" w:leader="dot" w:pos="9628"/>
            </w:tabs>
            <w:rPr>
              <w:rFonts w:asciiTheme="minorHAnsi" w:eastAsiaTheme="minorEastAsia" w:hAnsiTheme="minorHAnsi" w:cstheme="minorBidi"/>
              <w:noProof/>
              <w:kern w:val="2"/>
              <w:sz w:val="24"/>
              <w:szCs w:val="24"/>
              <w:lang w:eastAsia="da-DK"/>
              <w14:ligatures w14:val="standardContextual"/>
            </w:rPr>
          </w:pPr>
          <w:hyperlink w:anchor="_Toc193273446" w:history="1">
            <w:r w:rsidRPr="00DA352A">
              <w:rPr>
                <w:rStyle w:val="Hyperlink"/>
                <w:noProof/>
              </w:rPr>
              <w:t>2.</w:t>
            </w:r>
            <w:r>
              <w:rPr>
                <w:rFonts w:asciiTheme="minorHAnsi" w:eastAsiaTheme="minorEastAsia" w:hAnsiTheme="minorHAnsi" w:cstheme="minorBidi"/>
                <w:noProof/>
                <w:kern w:val="2"/>
                <w:sz w:val="24"/>
                <w:szCs w:val="24"/>
                <w:lang w:eastAsia="da-DK"/>
                <w14:ligatures w14:val="standardContextual"/>
              </w:rPr>
              <w:tab/>
            </w:r>
            <w:r w:rsidRPr="00DA352A">
              <w:rPr>
                <w:rStyle w:val="Hyperlink"/>
                <w:noProof/>
              </w:rPr>
              <w:t>Organisationen</w:t>
            </w:r>
            <w:r>
              <w:rPr>
                <w:noProof/>
                <w:webHidden/>
              </w:rPr>
              <w:tab/>
            </w:r>
            <w:r>
              <w:rPr>
                <w:noProof/>
                <w:webHidden/>
              </w:rPr>
              <w:fldChar w:fldCharType="begin"/>
            </w:r>
            <w:r>
              <w:rPr>
                <w:noProof/>
                <w:webHidden/>
              </w:rPr>
              <w:instrText xml:space="preserve"> PAGEREF _Toc193273446 \h </w:instrText>
            </w:r>
            <w:r>
              <w:rPr>
                <w:noProof/>
                <w:webHidden/>
              </w:rPr>
            </w:r>
            <w:r>
              <w:rPr>
                <w:noProof/>
                <w:webHidden/>
              </w:rPr>
              <w:fldChar w:fldCharType="separate"/>
            </w:r>
            <w:r>
              <w:rPr>
                <w:noProof/>
                <w:webHidden/>
              </w:rPr>
              <w:t>4</w:t>
            </w:r>
            <w:r>
              <w:rPr>
                <w:noProof/>
                <w:webHidden/>
              </w:rPr>
              <w:fldChar w:fldCharType="end"/>
            </w:r>
          </w:hyperlink>
        </w:p>
        <w:p w14:paraId="27203C2E" w14:textId="7F3629A2" w:rsidR="008205EA" w:rsidRDefault="008205EA">
          <w:pPr>
            <w:pStyle w:val="Indholdsfortegnelse2"/>
            <w:tabs>
              <w:tab w:val="left" w:pos="960"/>
              <w:tab w:val="right" w:leader="dot" w:pos="9628"/>
            </w:tabs>
            <w:rPr>
              <w:rFonts w:asciiTheme="minorHAnsi" w:eastAsiaTheme="minorEastAsia" w:hAnsiTheme="minorHAnsi" w:cstheme="minorBidi"/>
              <w:noProof/>
              <w:kern w:val="2"/>
              <w:sz w:val="24"/>
              <w:szCs w:val="24"/>
              <w:lang w:eastAsia="da-DK"/>
              <w14:ligatures w14:val="standardContextual"/>
            </w:rPr>
          </w:pPr>
          <w:hyperlink w:anchor="_Toc193273447" w:history="1">
            <w:r w:rsidRPr="00DA352A">
              <w:rPr>
                <w:rStyle w:val="Hyperlink"/>
                <w:noProof/>
              </w:rPr>
              <w:t>2.1.</w:t>
            </w:r>
            <w:r>
              <w:rPr>
                <w:rFonts w:asciiTheme="minorHAnsi" w:eastAsiaTheme="minorEastAsia" w:hAnsiTheme="minorHAnsi" w:cstheme="minorBidi"/>
                <w:noProof/>
                <w:kern w:val="2"/>
                <w:sz w:val="24"/>
                <w:szCs w:val="24"/>
                <w:lang w:eastAsia="da-DK"/>
                <w14:ligatures w14:val="standardContextual"/>
              </w:rPr>
              <w:tab/>
            </w:r>
            <w:r w:rsidRPr="00DA352A">
              <w:rPr>
                <w:rStyle w:val="Hyperlink"/>
                <w:noProof/>
              </w:rPr>
              <w:t>Afdelingen Drift og Anlæg</w:t>
            </w:r>
            <w:r>
              <w:rPr>
                <w:noProof/>
                <w:webHidden/>
              </w:rPr>
              <w:tab/>
            </w:r>
            <w:r>
              <w:rPr>
                <w:noProof/>
                <w:webHidden/>
              </w:rPr>
              <w:fldChar w:fldCharType="begin"/>
            </w:r>
            <w:r>
              <w:rPr>
                <w:noProof/>
                <w:webHidden/>
              </w:rPr>
              <w:instrText xml:space="preserve"> PAGEREF _Toc193273447 \h </w:instrText>
            </w:r>
            <w:r>
              <w:rPr>
                <w:noProof/>
                <w:webHidden/>
              </w:rPr>
            </w:r>
            <w:r>
              <w:rPr>
                <w:noProof/>
                <w:webHidden/>
              </w:rPr>
              <w:fldChar w:fldCharType="separate"/>
            </w:r>
            <w:r>
              <w:rPr>
                <w:noProof/>
                <w:webHidden/>
              </w:rPr>
              <w:t>4</w:t>
            </w:r>
            <w:r>
              <w:rPr>
                <w:noProof/>
                <w:webHidden/>
              </w:rPr>
              <w:fldChar w:fldCharType="end"/>
            </w:r>
          </w:hyperlink>
        </w:p>
        <w:p w14:paraId="1AB189BA" w14:textId="392C3783" w:rsidR="008205EA" w:rsidRDefault="008205EA">
          <w:pPr>
            <w:pStyle w:val="Indholdsfortegnelse2"/>
            <w:tabs>
              <w:tab w:val="left" w:pos="960"/>
              <w:tab w:val="right" w:leader="dot" w:pos="9628"/>
            </w:tabs>
            <w:rPr>
              <w:rFonts w:asciiTheme="minorHAnsi" w:eastAsiaTheme="minorEastAsia" w:hAnsiTheme="minorHAnsi" w:cstheme="minorBidi"/>
              <w:noProof/>
              <w:kern w:val="2"/>
              <w:sz w:val="24"/>
              <w:szCs w:val="24"/>
              <w:lang w:eastAsia="da-DK"/>
              <w14:ligatures w14:val="standardContextual"/>
            </w:rPr>
          </w:pPr>
          <w:hyperlink w:anchor="_Toc193273448" w:history="1">
            <w:r w:rsidRPr="00DA352A">
              <w:rPr>
                <w:rStyle w:val="Hyperlink"/>
                <w:noProof/>
              </w:rPr>
              <w:t>2.2.</w:t>
            </w:r>
            <w:r>
              <w:rPr>
                <w:rFonts w:asciiTheme="minorHAnsi" w:eastAsiaTheme="minorEastAsia" w:hAnsiTheme="minorHAnsi" w:cstheme="minorBidi"/>
                <w:noProof/>
                <w:kern w:val="2"/>
                <w:sz w:val="24"/>
                <w:szCs w:val="24"/>
                <w:lang w:eastAsia="da-DK"/>
                <w14:ligatures w14:val="standardContextual"/>
              </w:rPr>
              <w:tab/>
            </w:r>
            <w:r w:rsidRPr="00DA352A">
              <w:rPr>
                <w:rStyle w:val="Hyperlink"/>
                <w:noProof/>
              </w:rPr>
              <w:t>Plan, Teknik &amp; Miljø</w:t>
            </w:r>
            <w:r>
              <w:rPr>
                <w:noProof/>
                <w:webHidden/>
              </w:rPr>
              <w:tab/>
            </w:r>
            <w:r>
              <w:rPr>
                <w:noProof/>
                <w:webHidden/>
              </w:rPr>
              <w:fldChar w:fldCharType="begin"/>
            </w:r>
            <w:r>
              <w:rPr>
                <w:noProof/>
                <w:webHidden/>
              </w:rPr>
              <w:instrText xml:space="preserve"> PAGEREF _Toc193273448 \h </w:instrText>
            </w:r>
            <w:r>
              <w:rPr>
                <w:noProof/>
                <w:webHidden/>
              </w:rPr>
            </w:r>
            <w:r>
              <w:rPr>
                <w:noProof/>
                <w:webHidden/>
              </w:rPr>
              <w:fldChar w:fldCharType="separate"/>
            </w:r>
            <w:r>
              <w:rPr>
                <w:noProof/>
                <w:webHidden/>
              </w:rPr>
              <w:t>6</w:t>
            </w:r>
            <w:r>
              <w:rPr>
                <w:noProof/>
                <w:webHidden/>
              </w:rPr>
              <w:fldChar w:fldCharType="end"/>
            </w:r>
          </w:hyperlink>
        </w:p>
        <w:p w14:paraId="27FD7652" w14:textId="44DB6253" w:rsidR="008205EA" w:rsidRDefault="008205EA">
          <w:pPr>
            <w:pStyle w:val="Indholdsfortegnelse2"/>
            <w:tabs>
              <w:tab w:val="left" w:pos="960"/>
              <w:tab w:val="right" w:leader="dot" w:pos="9628"/>
            </w:tabs>
            <w:rPr>
              <w:rFonts w:asciiTheme="minorHAnsi" w:eastAsiaTheme="minorEastAsia" w:hAnsiTheme="minorHAnsi" w:cstheme="minorBidi"/>
              <w:noProof/>
              <w:kern w:val="2"/>
              <w:sz w:val="24"/>
              <w:szCs w:val="24"/>
              <w:lang w:eastAsia="da-DK"/>
              <w14:ligatures w14:val="standardContextual"/>
            </w:rPr>
          </w:pPr>
          <w:hyperlink w:anchor="_Toc193273449" w:history="1">
            <w:r w:rsidRPr="00DA352A">
              <w:rPr>
                <w:rStyle w:val="Hyperlink"/>
                <w:noProof/>
              </w:rPr>
              <w:t>2.3.</w:t>
            </w:r>
            <w:r>
              <w:rPr>
                <w:rFonts w:asciiTheme="minorHAnsi" w:eastAsiaTheme="minorEastAsia" w:hAnsiTheme="minorHAnsi" w:cstheme="minorBidi"/>
                <w:noProof/>
                <w:kern w:val="2"/>
                <w:sz w:val="24"/>
                <w:szCs w:val="24"/>
                <w:lang w:eastAsia="da-DK"/>
                <w14:ligatures w14:val="standardContextual"/>
              </w:rPr>
              <w:tab/>
            </w:r>
            <w:r w:rsidRPr="00DA352A">
              <w:rPr>
                <w:rStyle w:val="Hyperlink"/>
                <w:noProof/>
              </w:rPr>
              <w:t>Aabenraa Kommune</w:t>
            </w:r>
            <w:r>
              <w:rPr>
                <w:noProof/>
                <w:webHidden/>
              </w:rPr>
              <w:tab/>
            </w:r>
            <w:r>
              <w:rPr>
                <w:noProof/>
                <w:webHidden/>
              </w:rPr>
              <w:fldChar w:fldCharType="begin"/>
            </w:r>
            <w:r>
              <w:rPr>
                <w:noProof/>
                <w:webHidden/>
              </w:rPr>
              <w:instrText xml:space="preserve"> PAGEREF _Toc193273449 \h </w:instrText>
            </w:r>
            <w:r>
              <w:rPr>
                <w:noProof/>
                <w:webHidden/>
              </w:rPr>
            </w:r>
            <w:r>
              <w:rPr>
                <w:noProof/>
                <w:webHidden/>
              </w:rPr>
              <w:fldChar w:fldCharType="separate"/>
            </w:r>
            <w:r>
              <w:rPr>
                <w:noProof/>
                <w:webHidden/>
              </w:rPr>
              <w:t>7</w:t>
            </w:r>
            <w:r>
              <w:rPr>
                <w:noProof/>
                <w:webHidden/>
              </w:rPr>
              <w:fldChar w:fldCharType="end"/>
            </w:r>
          </w:hyperlink>
        </w:p>
        <w:p w14:paraId="41B0E1C9" w14:textId="7B7EDE99" w:rsidR="008205EA" w:rsidRDefault="008205EA">
          <w:pPr>
            <w:pStyle w:val="Indholdsfortegnelse1"/>
            <w:tabs>
              <w:tab w:val="left" w:pos="480"/>
              <w:tab w:val="right" w:leader="dot" w:pos="9628"/>
            </w:tabs>
            <w:rPr>
              <w:rFonts w:asciiTheme="minorHAnsi" w:eastAsiaTheme="minorEastAsia" w:hAnsiTheme="minorHAnsi" w:cstheme="minorBidi"/>
              <w:noProof/>
              <w:kern w:val="2"/>
              <w:sz w:val="24"/>
              <w:szCs w:val="24"/>
              <w:lang w:eastAsia="da-DK"/>
              <w14:ligatures w14:val="standardContextual"/>
            </w:rPr>
          </w:pPr>
          <w:hyperlink w:anchor="_Toc193273450" w:history="1">
            <w:r w:rsidRPr="00DA352A">
              <w:rPr>
                <w:rStyle w:val="Hyperlink"/>
                <w:noProof/>
              </w:rPr>
              <w:t>3.</w:t>
            </w:r>
            <w:r>
              <w:rPr>
                <w:rFonts w:asciiTheme="minorHAnsi" w:eastAsiaTheme="minorEastAsia" w:hAnsiTheme="minorHAnsi" w:cstheme="minorBidi"/>
                <w:noProof/>
                <w:kern w:val="2"/>
                <w:sz w:val="24"/>
                <w:szCs w:val="24"/>
                <w:lang w:eastAsia="da-DK"/>
                <w14:ligatures w14:val="standardContextual"/>
              </w:rPr>
              <w:tab/>
            </w:r>
            <w:r w:rsidRPr="00DA352A">
              <w:rPr>
                <w:rStyle w:val="Hyperlink"/>
                <w:noProof/>
              </w:rPr>
              <w:t>Ansættelsesprocessen</w:t>
            </w:r>
            <w:r>
              <w:rPr>
                <w:noProof/>
                <w:webHidden/>
              </w:rPr>
              <w:tab/>
            </w:r>
            <w:r>
              <w:rPr>
                <w:noProof/>
                <w:webHidden/>
              </w:rPr>
              <w:fldChar w:fldCharType="begin"/>
            </w:r>
            <w:r>
              <w:rPr>
                <w:noProof/>
                <w:webHidden/>
              </w:rPr>
              <w:instrText xml:space="preserve"> PAGEREF _Toc193273450 \h </w:instrText>
            </w:r>
            <w:r>
              <w:rPr>
                <w:noProof/>
                <w:webHidden/>
              </w:rPr>
            </w:r>
            <w:r>
              <w:rPr>
                <w:noProof/>
                <w:webHidden/>
              </w:rPr>
              <w:fldChar w:fldCharType="separate"/>
            </w:r>
            <w:r>
              <w:rPr>
                <w:noProof/>
                <w:webHidden/>
              </w:rPr>
              <w:t>8</w:t>
            </w:r>
            <w:r>
              <w:rPr>
                <w:noProof/>
                <w:webHidden/>
              </w:rPr>
              <w:fldChar w:fldCharType="end"/>
            </w:r>
          </w:hyperlink>
        </w:p>
        <w:p w14:paraId="777486C4" w14:textId="39D2A620" w:rsidR="00446BDF" w:rsidRDefault="00446BDF" w:rsidP="00446BDF">
          <w:r>
            <w:fldChar w:fldCharType="end"/>
          </w:r>
        </w:p>
      </w:sdtContent>
    </w:sdt>
    <w:p w14:paraId="68CE45E9" w14:textId="03127DE6" w:rsidR="00446BDF" w:rsidRDefault="00446BDF" w:rsidP="00446BDF">
      <w:r>
        <w:t xml:space="preserve"> </w:t>
      </w:r>
      <w:r>
        <w:br w:type="page"/>
      </w:r>
    </w:p>
    <w:p w14:paraId="21CACFCD" w14:textId="40E33DFF" w:rsidR="00A91B99" w:rsidRPr="004A06FC" w:rsidRDefault="00F74107" w:rsidP="004D7504">
      <w:pPr>
        <w:pStyle w:val="Overskrift1"/>
      </w:pPr>
      <w:bookmarkStart w:id="4" w:name="_Toc193273441"/>
      <w:r>
        <w:lastRenderedPageBreak/>
        <w:t>S</w:t>
      </w:r>
      <w:r w:rsidR="004A06FC" w:rsidRPr="004D7504">
        <w:t>tillingen</w:t>
      </w:r>
      <w:bookmarkEnd w:id="3"/>
      <w:bookmarkEnd w:id="4"/>
    </w:p>
    <w:p w14:paraId="02CEB80D" w14:textId="7A3FF9E0" w:rsidR="00393B0A" w:rsidRDefault="008D3772" w:rsidP="00A7170E">
      <w:r>
        <w:t xml:space="preserve">Som vores nye teamleder for </w:t>
      </w:r>
      <w:r w:rsidR="000F0129">
        <w:t>Anlæg</w:t>
      </w:r>
      <w:r w:rsidR="00393B0A">
        <w:t>steamet</w:t>
      </w:r>
      <w:r>
        <w:t xml:space="preserve"> </w:t>
      </w:r>
      <w:r w:rsidR="004568BB">
        <w:t>får</w:t>
      </w:r>
      <w:r>
        <w:t xml:space="preserve"> du en stilling, der byder på spændende ledelsesmæssige opgaver</w:t>
      </w:r>
      <w:r w:rsidR="004568BB">
        <w:t xml:space="preserve">. </w:t>
      </w:r>
      <w:r w:rsidR="00393B0A">
        <w:t>Teamet er et mindre team</w:t>
      </w:r>
      <w:r w:rsidR="008205EA">
        <w:t>,</w:t>
      </w:r>
      <w:r w:rsidR="00393B0A">
        <w:t xml:space="preserve"> sammensat efter en omorganisering</w:t>
      </w:r>
      <w:r w:rsidR="008205EA">
        <w:t>,</w:t>
      </w:r>
      <w:r w:rsidR="00393B0A">
        <w:t xml:space="preserve"> med det formål at sammenføre kompetencerne for kommunens større bygge- og anlægsprojekter.  </w:t>
      </w:r>
    </w:p>
    <w:p w14:paraId="39DF1207" w14:textId="77777777" w:rsidR="00353A36" w:rsidRDefault="00353A36" w:rsidP="00353A36">
      <w:r>
        <w:t xml:space="preserve">Som ny leder vil du træde ind i et ledelsesfællesskab i </w:t>
      </w:r>
      <w:r w:rsidR="005E4933">
        <w:t>Plan</w:t>
      </w:r>
      <w:r>
        <w:t xml:space="preserve">, </w:t>
      </w:r>
      <w:r w:rsidR="005E4933">
        <w:t xml:space="preserve">Teknik &amp; </w:t>
      </w:r>
      <w:r>
        <w:t xml:space="preserve">Miljø, hvor vi lægger stor vægt på åbenhed, tillid og samarbejde. Din afdelingschef vil skabe et fælles ledelsesrum imellem dig og dine teamlederkolleger, </w:t>
      </w:r>
      <w:r w:rsidR="0070317D">
        <w:t xml:space="preserve">og </w:t>
      </w:r>
      <w:r>
        <w:t>gå</w:t>
      </w:r>
      <w:r w:rsidR="0070317D">
        <w:t>r</w:t>
      </w:r>
      <w:r>
        <w:t xml:space="preserve"> aktivt ind og påtage</w:t>
      </w:r>
      <w:r w:rsidR="0070317D">
        <w:t>r</w:t>
      </w:r>
      <w:r>
        <w:t xml:space="preserve"> sig et medansvar for netop din udvikling.</w:t>
      </w:r>
    </w:p>
    <w:p w14:paraId="707F3749" w14:textId="77777777" w:rsidR="00081ABA" w:rsidRDefault="00B41DF0" w:rsidP="00081ABA">
      <w:r>
        <w:t>Der er til tider politisk fok</w:t>
      </w:r>
      <w:r w:rsidR="000F0129">
        <w:t>us på nogle af teamets opgaver. Det er jo et synligt område, og teamets gode erfaring</w:t>
      </w:r>
      <w:r w:rsidR="0062042C">
        <w:t xml:space="preserve">, rådgivning og samarbejdsevner </w:t>
      </w:r>
      <w:r w:rsidR="000F0129">
        <w:t>er respekteret. V</w:t>
      </w:r>
      <w:r>
        <w:t xml:space="preserve">i </w:t>
      </w:r>
      <w:r w:rsidR="0070317D">
        <w:t xml:space="preserve">har </w:t>
      </w:r>
      <w:r>
        <w:t>et velfungerende samarbejde mellem forvaltningen og det politiske system, som du vil kunne bygge på</w:t>
      </w:r>
      <w:r w:rsidR="000B77C6">
        <w:t xml:space="preserve"> og pleje</w:t>
      </w:r>
      <w:r>
        <w:t xml:space="preserve">. </w:t>
      </w:r>
    </w:p>
    <w:p w14:paraId="0EDA6EEB" w14:textId="559BFBE4" w:rsidR="00081ABA" w:rsidRDefault="00081ABA" w:rsidP="00081ABA">
      <w:r>
        <w:t>Det vil være en af dine vigtigste opgaver at sikre god trivsel og faglig kvalitet og produktivitet hos medarbejderne og sikre, at projekterne styres af de beslutninger og processer, som er politisk vedtaget eller på anden måde besluttet. Det betyder, at du involveres i faglige drøftelser og beslutninger på flere niveauer – politisk og administrativt.</w:t>
      </w:r>
    </w:p>
    <w:p w14:paraId="3DC35D6D" w14:textId="6CDDE6FD" w:rsidR="00B41DF0" w:rsidRDefault="00B41DF0" w:rsidP="00267AC5"/>
    <w:p w14:paraId="0AE3F1FF" w14:textId="77777777" w:rsidR="00C707DC" w:rsidRDefault="0064785D" w:rsidP="00C707DC">
      <w:pPr>
        <w:pStyle w:val="Overskrift2"/>
        <w:ind w:left="709" w:hanging="709"/>
      </w:pPr>
      <w:bookmarkStart w:id="5" w:name="_Toc43205565"/>
      <w:bookmarkStart w:id="6" w:name="_Toc193273442"/>
      <w:r>
        <w:t>Teamlederens o</w:t>
      </w:r>
      <w:r w:rsidR="00C707DC">
        <w:t>pgaver og ansvarsområdet</w:t>
      </w:r>
      <w:bookmarkEnd w:id="5"/>
      <w:bookmarkEnd w:id="6"/>
    </w:p>
    <w:p w14:paraId="65C77D7B" w14:textId="7C4C9DD4" w:rsidR="00EE76EB" w:rsidRDefault="000F0129" w:rsidP="00EE76EB">
      <w:r>
        <w:t>Lederen vareta</w:t>
      </w:r>
      <w:r w:rsidR="00EE76EB">
        <w:t xml:space="preserve">ger den daglige ledelse af teamet og indgår </w:t>
      </w:r>
      <w:r>
        <w:t xml:space="preserve">samtidigt </w:t>
      </w:r>
      <w:r w:rsidR="00EE76EB">
        <w:t xml:space="preserve">i afdelingens </w:t>
      </w:r>
      <w:r>
        <w:t xml:space="preserve">ledelse sammen med </w:t>
      </w:r>
      <w:r w:rsidR="00485494">
        <w:t>fire</w:t>
      </w:r>
      <w:r>
        <w:t xml:space="preserve"> lederkolleger og afdelingschef</w:t>
      </w:r>
      <w:r w:rsidR="00E56F79">
        <w:t>en</w:t>
      </w:r>
      <w:r w:rsidR="00EE76EB">
        <w:t xml:space="preserve">. </w:t>
      </w:r>
    </w:p>
    <w:p w14:paraId="3125BA37" w14:textId="26C468F9" w:rsidR="00EE76EB" w:rsidRDefault="00EE76EB" w:rsidP="00EE76EB">
      <w:r>
        <w:t>I Aabenraa Kommune lægger vi vægt på værdibaseret ledelse på grundlag af de fire værdier, som er beskrevet i kommunens</w:t>
      </w:r>
      <w:r w:rsidR="004804B9">
        <w:t xml:space="preserve"> </w:t>
      </w:r>
      <w:hyperlink r:id="rId8" w:history="1">
        <w:r w:rsidR="004804B9" w:rsidRPr="004804B9">
          <w:rPr>
            <w:rStyle w:val="Hyperlink"/>
          </w:rPr>
          <w:t>Værdigrundlag</w:t>
        </w:r>
      </w:hyperlink>
      <w:r>
        <w:t>:</w:t>
      </w:r>
    </w:p>
    <w:p w14:paraId="0F65A45A" w14:textId="77777777" w:rsidR="00EE76EB" w:rsidRDefault="00EE76EB" w:rsidP="00EE76EB">
      <w:pPr>
        <w:pStyle w:val="Listeafsnit"/>
        <w:numPr>
          <w:ilvl w:val="0"/>
          <w:numId w:val="25"/>
        </w:numPr>
      </w:pPr>
      <w:r>
        <w:t>Lederen er leder</w:t>
      </w:r>
    </w:p>
    <w:p w14:paraId="495ED867" w14:textId="77777777" w:rsidR="00EE76EB" w:rsidRDefault="00EE76EB" w:rsidP="00EE76EB">
      <w:pPr>
        <w:pStyle w:val="Listeafsnit"/>
        <w:numPr>
          <w:ilvl w:val="0"/>
          <w:numId w:val="25"/>
        </w:numPr>
      </w:pPr>
      <w:r>
        <w:t>Lederen er kommunikerende</w:t>
      </w:r>
    </w:p>
    <w:p w14:paraId="56A0BABD" w14:textId="77777777" w:rsidR="00EE76EB" w:rsidRDefault="00EE76EB" w:rsidP="00EE76EB">
      <w:pPr>
        <w:pStyle w:val="Listeafsnit"/>
        <w:numPr>
          <w:ilvl w:val="0"/>
          <w:numId w:val="25"/>
        </w:numPr>
      </w:pPr>
      <w:r>
        <w:t>Lederen er helhedsorienteret</w:t>
      </w:r>
    </w:p>
    <w:p w14:paraId="6F28BDE6" w14:textId="77777777" w:rsidR="00EE76EB" w:rsidRDefault="00EE76EB" w:rsidP="00EE76EB">
      <w:pPr>
        <w:pStyle w:val="Listeafsnit"/>
        <w:numPr>
          <w:ilvl w:val="0"/>
          <w:numId w:val="25"/>
        </w:numPr>
      </w:pPr>
      <w:r>
        <w:t xml:space="preserve">Lederen er værdiskabende </w:t>
      </w:r>
    </w:p>
    <w:p w14:paraId="090A0736" w14:textId="5BFFF470" w:rsidR="00C95237" w:rsidRDefault="00C707DC" w:rsidP="00C707DC">
      <w:r>
        <w:t>Som leder</w:t>
      </w:r>
      <w:r w:rsidR="00CA7EDD">
        <w:t xml:space="preserve"> går du foran og </w:t>
      </w:r>
      <w:r>
        <w:t>skabe</w:t>
      </w:r>
      <w:r w:rsidR="00C95237">
        <w:t>r</w:t>
      </w:r>
      <w:r>
        <w:t xml:space="preserve"> resultater igennem andre. D</w:t>
      </w:r>
      <w:r w:rsidR="00C95237">
        <w:t>u skal derfor kunne sætte retning for dine medarbejder</w:t>
      </w:r>
      <w:r w:rsidR="00401971">
        <w:t>e</w:t>
      </w:r>
      <w:r w:rsidR="00C95237">
        <w:t xml:space="preserve"> og samtidig give rum til medarbejdernes egen energi og udviklingskraft</w:t>
      </w:r>
      <w:r w:rsidR="00516102">
        <w:t>, så de kan vokse og udvikle sig</w:t>
      </w:r>
      <w:r w:rsidR="00C95237">
        <w:t>. Du værne</w:t>
      </w:r>
      <w:r w:rsidR="00071B10">
        <w:t>r</w:t>
      </w:r>
      <w:r w:rsidR="00C95237">
        <w:t xml:space="preserve"> om trivslen og sikre</w:t>
      </w:r>
      <w:r w:rsidR="00071B10">
        <w:t>r</w:t>
      </w:r>
      <w:r w:rsidR="00C95237">
        <w:t>, at dine medarbejdere oplever mening og retning i arbejdet</w:t>
      </w:r>
      <w:r w:rsidR="00071B10">
        <w:t>, så de kan yde deres bedste</w:t>
      </w:r>
      <w:r w:rsidR="00C95237">
        <w:t xml:space="preserve">. Du skal være dig bevidst, at du præger din arbejdsplads igennem såvel dine handlinger </w:t>
      </w:r>
      <w:r w:rsidR="00401971">
        <w:t>som</w:t>
      </w:r>
      <w:r w:rsidR="00C95237">
        <w:t xml:space="preserve"> dine ord, og </w:t>
      </w:r>
      <w:r w:rsidR="00401971">
        <w:t xml:space="preserve">at </w:t>
      </w:r>
      <w:r w:rsidR="00C95237">
        <w:t>du som leder fungerer som rollemodel.</w:t>
      </w:r>
    </w:p>
    <w:p w14:paraId="60C35066" w14:textId="18292348" w:rsidR="001D13ED" w:rsidRDefault="001D13ED" w:rsidP="00C707DC">
      <w:r>
        <w:t>Det er din opgave at balancere medarbejdernes behov for arbejdsrum med en ægte og levende interesse for deres områder. Du skal opleves som nærværende og interesseret i hele paletten af opgaver.</w:t>
      </w:r>
      <w:r w:rsidR="002A01B9">
        <w:t xml:space="preserve"> Du skal særligt være dygtig til at se helheder og kompetencer i dit eget team,</w:t>
      </w:r>
      <w:r w:rsidR="00BC64F1">
        <w:t xml:space="preserve"> og spille kompetencer ind og ud i forhold til Kommunale Ejendomme, Trafikteamet og andre enheder i forvaltningen som helhed. </w:t>
      </w:r>
    </w:p>
    <w:p w14:paraId="3635105F" w14:textId="77777777" w:rsidR="00445141" w:rsidRDefault="001D13ED" w:rsidP="00C707DC">
      <w:r>
        <w:t xml:space="preserve">På det faglige plan er det dine medarbejdere, der er specialisterne. </w:t>
      </w:r>
      <w:r w:rsidR="00271775">
        <w:t xml:space="preserve">Du forventes at have indblik i teamets fagområder, så du kan bidrage til </w:t>
      </w:r>
      <w:r w:rsidR="0093273C">
        <w:t xml:space="preserve">de </w:t>
      </w:r>
      <w:r w:rsidR="005E0BDF">
        <w:t xml:space="preserve">faglige drøftelser og prioriteringer. </w:t>
      </w:r>
      <w:r>
        <w:t>D</w:t>
      </w:r>
      <w:r w:rsidR="00071B10">
        <w:t>u</w:t>
      </w:r>
      <w:r>
        <w:t xml:space="preserve"> </w:t>
      </w:r>
      <w:r w:rsidR="00C707DC">
        <w:t>sikre</w:t>
      </w:r>
      <w:r w:rsidR="00071B10">
        <w:t>r</w:t>
      </w:r>
      <w:r w:rsidR="00C707DC">
        <w:t xml:space="preserve"> håndteringen og udviklingen af teamets faglige ansvarsområder</w:t>
      </w:r>
      <w:r w:rsidR="005E0BDF">
        <w:t xml:space="preserve"> og </w:t>
      </w:r>
      <w:r w:rsidR="00F92C2C">
        <w:t xml:space="preserve">relationer. </w:t>
      </w:r>
    </w:p>
    <w:p w14:paraId="3FF03238" w14:textId="49EA4D40" w:rsidR="00C707DC" w:rsidRDefault="00F92C2C" w:rsidP="00C707DC">
      <w:r>
        <w:lastRenderedPageBreak/>
        <w:t xml:space="preserve">Du </w:t>
      </w:r>
      <w:r w:rsidR="00C707DC">
        <w:t>medtænke</w:t>
      </w:r>
      <w:r>
        <w:t>r</w:t>
      </w:r>
      <w:r w:rsidR="00C707DC">
        <w:t>, udvikle</w:t>
      </w:r>
      <w:r>
        <w:t>r</w:t>
      </w:r>
      <w:r w:rsidR="00C707DC">
        <w:t xml:space="preserve"> og implementere</w:t>
      </w:r>
      <w:r>
        <w:t>r</w:t>
      </w:r>
      <w:r w:rsidR="00C707DC">
        <w:t xml:space="preserve"> relevante strategier</w:t>
      </w:r>
      <w:r>
        <w:t xml:space="preserve"> og oversætter for dine medarbejdere, hva</w:t>
      </w:r>
      <w:r w:rsidR="00516102">
        <w:t>d politikernes og kommunens topledelse</w:t>
      </w:r>
      <w:r w:rsidR="00606C69">
        <w:t>s</w:t>
      </w:r>
      <w:r w:rsidR="00516102">
        <w:t xml:space="preserve"> ønsker</w:t>
      </w:r>
      <w:r w:rsidR="00606C69">
        <w:t xml:space="preserve"> er,</w:t>
      </w:r>
      <w:r w:rsidR="00516102">
        <w:t xml:space="preserve"> og </w:t>
      </w:r>
      <w:r w:rsidR="0093273C">
        <w:t xml:space="preserve">hvad beslutninger betyder for </w:t>
      </w:r>
      <w:r w:rsidR="00516102">
        <w:t>arbejde</w:t>
      </w:r>
      <w:r w:rsidR="0093273C">
        <w:t>t</w:t>
      </w:r>
      <w:r w:rsidR="00606C69">
        <w:t>s</w:t>
      </w:r>
      <w:r w:rsidR="0093273C">
        <w:t xml:space="preserve"> prioritering og tilrettelæggelse</w:t>
      </w:r>
      <w:r w:rsidR="00516102">
        <w:t>.</w:t>
      </w:r>
      <w:r w:rsidR="00445141">
        <w:t xml:space="preserve"> Du er en væsentlig drivkraft og ambassadør for det gode samarbejde med interne og eksterne samarbejdspartnere. Dit opgavefelt rummer et stort kontaktnetværk, som du </w:t>
      </w:r>
      <w:r w:rsidR="008D01E5">
        <w:t xml:space="preserve">vil bidrage til </w:t>
      </w:r>
      <w:r w:rsidR="00606C69">
        <w:t>altid,</w:t>
      </w:r>
      <w:r w:rsidR="008D01E5">
        <w:t xml:space="preserve"> er et værdiskabende netværk.</w:t>
      </w:r>
    </w:p>
    <w:p w14:paraId="7CC36E06" w14:textId="485D19CF" w:rsidR="00C707DC" w:rsidRDefault="00071B10" w:rsidP="00C707DC">
      <w:r>
        <w:t>Vi forventer</w:t>
      </w:r>
      <w:r w:rsidR="00C707DC">
        <w:t xml:space="preserve">, at </w:t>
      </w:r>
      <w:r w:rsidR="001D13ED">
        <w:t>du</w:t>
      </w:r>
      <w:r w:rsidR="00C707DC">
        <w:t xml:space="preserve"> aktivt ”leder op ad” i forhold til afdelingschefen og således påtager </w:t>
      </w:r>
      <w:r w:rsidR="00401971">
        <w:t>d</w:t>
      </w:r>
      <w:r w:rsidR="00C707DC">
        <w:t xml:space="preserve">ig et medansvar for den samlede udvikling i </w:t>
      </w:r>
      <w:r w:rsidR="0093273C">
        <w:t>Drift og Anlæg</w:t>
      </w:r>
      <w:r w:rsidR="00B128BD">
        <w:t>safdelingen</w:t>
      </w:r>
      <w:r w:rsidR="00C707DC">
        <w:t>.</w:t>
      </w:r>
    </w:p>
    <w:p w14:paraId="7060DAA8" w14:textId="4FB0E99A" w:rsidR="00C707DC" w:rsidRDefault="00C707DC" w:rsidP="00C707DC">
      <w:r w:rsidRPr="00F003C2">
        <w:t>Ud over den daglige kontakt og sparring med medarbejderne</w:t>
      </w:r>
      <w:r w:rsidR="00F205CD">
        <w:t>,</w:t>
      </w:r>
      <w:r w:rsidRPr="00F003C2">
        <w:t xml:space="preserve"> er de</w:t>
      </w:r>
      <w:r>
        <w:t xml:space="preserve">t bl.a. </w:t>
      </w:r>
      <w:r w:rsidR="00071B10">
        <w:t>dit</w:t>
      </w:r>
      <w:r>
        <w:t xml:space="preserve"> ansvar</w:t>
      </w:r>
      <w:r w:rsidR="00F205CD">
        <w:t>,</w:t>
      </w:r>
      <w:r>
        <w:t xml:space="preserve"> at</w:t>
      </w:r>
    </w:p>
    <w:p w14:paraId="4EB1503F" w14:textId="77777777" w:rsidR="00C707DC" w:rsidRDefault="00FD0A03" w:rsidP="00C707DC">
      <w:pPr>
        <w:pStyle w:val="Listeafsnit"/>
        <w:numPr>
          <w:ilvl w:val="0"/>
          <w:numId w:val="12"/>
        </w:numPr>
      </w:pPr>
      <w:r>
        <w:t>s</w:t>
      </w:r>
      <w:r w:rsidR="00C707DC">
        <w:t>tyre budgettet og økonomien for teamet, herunder levere budgetmateriale og udføre månedligt ledelsestilsyn</w:t>
      </w:r>
    </w:p>
    <w:p w14:paraId="03606C6A" w14:textId="45943E40" w:rsidR="00C707DC" w:rsidRDefault="00FD0A03" w:rsidP="00C707DC">
      <w:pPr>
        <w:pStyle w:val="Listeafsnit"/>
        <w:numPr>
          <w:ilvl w:val="0"/>
          <w:numId w:val="12"/>
        </w:numPr>
      </w:pPr>
      <w:r>
        <w:t>a</w:t>
      </w:r>
      <w:r w:rsidR="00C707DC">
        <w:t>fholde medarbejderudviklingssamtaler (MUS) o</w:t>
      </w:r>
      <w:r w:rsidR="0093273C">
        <w:t xml:space="preserve">g udviklingssamtaler på </w:t>
      </w:r>
      <w:r w:rsidR="00C707DC">
        <w:t>teamniveau</w:t>
      </w:r>
    </w:p>
    <w:p w14:paraId="252BC4B9" w14:textId="2BF0F12E" w:rsidR="00C707DC" w:rsidRDefault="00FD0A03" w:rsidP="00C707DC">
      <w:pPr>
        <w:pStyle w:val="Listeafsnit"/>
        <w:numPr>
          <w:ilvl w:val="0"/>
          <w:numId w:val="12"/>
        </w:numPr>
      </w:pPr>
      <w:r>
        <w:t>h</w:t>
      </w:r>
      <w:r w:rsidR="00C707DC">
        <w:t>åndtere personalemæssige forhold (sygdom, ferie mv</w:t>
      </w:r>
      <w:r w:rsidR="005B1AC0">
        <w:t>.</w:t>
      </w:r>
      <w:r w:rsidR="00C707DC">
        <w:t>)</w:t>
      </w:r>
    </w:p>
    <w:p w14:paraId="1B26B91D" w14:textId="77777777" w:rsidR="00C707DC" w:rsidRDefault="00FD0A03" w:rsidP="00C707DC">
      <w:pPr>
        <w:pStyle w:val="Listeafsnit"/>
        <w:numPr>
          <w:ilvl w:val="0"/>
          <w:numId w:val="12"/>
        </w:numPr>
      </w:pPr>
      <w:r>
        <w:t>a</w:t>
      </w:r>
      <w:r w:rsidR="00C707DC">
        <w:t>nsætte personale i samarbejde med afdelingschefen</w:t>
      </w:r>
    </w:p>
    <w:p w14:paraId="37984116" w14:textId="77777777" w:rsidR="00C707DC" w:rsidRDefault="00FD0A03" w:rsidP="00C707DC">
      <w:pPr>
        <w:pStyle w:val="Listeafsnit"/>
        <w:numPr>
          <w:ilvl w:val="0"/>
          <w:numId w:val="12"/>
        </w:numPr>
      </w:pPr>
      <w:r>
        <w:t>i</w:t>
      </w:r>
      <w:r w:rsidR="00C707DC">
        <w:t>ndgå i relevante interne og eksterne netværk og repræsentere fagområdet udadtil</w:t>
      </w:r>
      <w:r w:rsidR="00C9020F">
        <w:t xml:space="preserve"> </w:t>
      </w:r>
    </w:p>
    <w:p w14:paraId="6705C1A1" w14:textId="60D2368E" w:rsidR="00C707DC" w:rsidRDefault="00FD0A03" w:rsidP="00C707DC">
      <w:pPr>
        <w:pStyle w:val="Listeafsnit"/>
        <w:numPr>
          <w:ilvl w:val="0"/>
          <w:numId w:val="12"/>
        </w:numPr>
      </w:pPr>
      <w:r>
        <w:t>k</w:t>
      </w:r>
      <w:r w:rsidR="00C707DC">
        <w:t>valitetssikre</w:t>
      </w:r>
      <w:r w:rsidR="000B77C6">
        <w:t xml:space="preserve"> eller udarbejde da</w:t>
      </w:r>
      <w:r w:rsidR="00C707DC">
        <w:t xml:space="preserve">gsordenspunkter til </w:t>
      </w:r>
      <w:r w:rsidR="00271775">
        <w:t>politisk behandling</w:t>
      </w:r>
    </w:p>
    <w:p w14:paraId="57DD25CB" w14:textId="69BA5237" w:rsidR="006F572C" w:rsidRDefault="006F572C" w:rsidP="00C707DC">
      <w:pPr>
        <w:pStyle w:val="Listeafsnit"/>
        <w:numPr>
          <w:ilvl w:val="0"/>
          <w:numId w:val="12"/>
        </w:numPr>
      </w:pPr>
      <w:r>
        <w:t>indgå i egen projektledelse/opgavestyring med formålet at fastholde faglige færdigheder og kompetencer til ligeværdig sparring med medarbejdere og ledere</w:t>
      </w:r>
    </w:p>
    <w:p w14:paraId="62E2391E" w14:textId="77777777" w:rsidR="00C707DC" w:rsidRDefault="00C707DC" w:rsidP="00C707DC">
      <w:pPr>
        <w:pStyle w:val="Overskrift2"/>
        <w:ind w:left="709" w:hanging="709"/>
      </w:pPr>
      <w:bookmarkStart w:id="7" w:name="_Toc43205566"/>
      <w:bookmarkStart w:id="8" w:name="_Toc193273443"/>
      <w:r>
        <w:t xml:space="preserve">Opgaver </w:t>
      </w:r>
      <w:r w:rsidR="00347DE5">
        <w:t xml:space="preserve">og mål </w:t>
      </w:r>
      <w:r>
        <w:t>på kortere sigt</w:t>
      </w:r>
      <w:bookmarkEnd w:id="7"/>
      <w:bookmarkEnd w:id="8"/>
    </w:p>
    <w:p w14:paraId="1BB628DD" w14:textId="50FEA5AA" w:rsidR="00C9020F" w:rsidRDefault="008B4FB7" w:rsidP="00C9020F">
      <w:r w:rsidRPr="008B4FB7">
        <w:t xml:space="preserve">Teamet har </w:t>
      </w:r>
      <w:r w:rsidR="0093273C">
        <w:t>et mindset, hvor ”det meste kan lade sig gøre</w:t>
      </w:r>
      <w:r w:rsidR="00F205CD">
        <w:t>,</w:t>
      </w:r>
      <w:r w:rsidR="0093273C">
        <w:t xml:space="preserve"> og resten klarer vi også”. Man vil erhvervslivet og borgerne det bedste og ønsker at få sagerne løst. Man accepterer, at der kan være situationer, hvor der er brug for lidt ekstra procestid, inden man lykkes</w:t>
      </w:r>
      <w:r w:rsidR="00EE44F7">
        <w:t>, men fremdrift og resultat er vigtigt.</w:t>
      </w:r>
      <w:r w:rsidR="0093273C">
        <w:t xml:space="preserve"> </w:t>
      </w:r>
      <w:r w:rsidR="00C9020F">
        <w:t xml:space="preserve">Det bliver en af dine vigtigste opgaver </w:t>
      </w:r>
      <w:r>
        <w:t>fortsat at fremme denne kultur</w:t>
      </w:r>
      <w:r w:rsidR="00C9020F">
        <w:t>, med respekt for medarbejdernes erfaring og behov og sådan</w:t>
      </w:r>
      <w:r w:rsidR="005B1AC0">
        <w:t>,</w:t>
      </w:r>
      <w:r w:rsidR="00C9020F">
        <w:t xml:space="preserve"> at det udvikles i en stil, der passer til dig.</w:t>
      </w:r>
      <w:r w:rsidR="00F92C2C">
        <w:t xml:space="preserve"> </w:t>
      </w:r>
    </w:p>
    <w:p w14:paraId="543017E3" w14:textId="77777777" w:rsidR="00BC64F1" w:rsidRDefault="00BC64F1" w:rsidP="00C9020F"/>
    <w:p w14:paraId="364A6E84" w14:textId="77777777" w:rsidR="00347DE5" w:rsidRDefault="00347DE5" w:rsidP="00C707DC">
      <w:r>
        <w:t>Vi ønsker, at du efter de først</w:t>
      </w:r>
      <w:r w:rsidR="00071B10">
        <w:t>e</w:t>
      </w:r>
      <w:r>
        <w:t xml:space="preserve"> måneder</w:t>
      </w:r>
    </w:p>
    <w:p w14:paraId="607E9BB0" w14:textId="08FE4119" w:rsidR="00347DE5" w:rsidRDefault="00FD0A03" w:rsidP="00347DE5">
      <w:pPr>
        <w:pStyle w:val="Listeafsnit"/>
        <w:numPr>
          <w:ilvl w:val="0"/>
          <w:numId w:val="28"/>
        </w:numPr>
      </w:pPr>
      <w:r>
        <w:t>h</w:t>
      </w:r>
      <w:r w:rsidR="00347DE5">
        <w:t>ar lært teamets medarbejdere</w:t>
      </w:r>
      <w:r w:rsidR="000B37BF">
        <w:t>, organisering</w:t>
      </w:r>
      <w:r w:rsidR="00347DE5">
        <w:t xml:space="preserve"> og opgaver at kende og har dannet dig overblik og indblik</w:t>
      </w:r>
    </w:p>
    <w:p w14:paraId="742791B1" w14:textId="3F9A996C" w:rsidR="006417B7" w:rsidRDefault="00FD0A03" w:rsidP="00347DE5">
      <w:pPr>
        <w:pStyle w:val="Listeafsnit"/>
        <w:numPr>
          <w:ilvl w:val="0"/>
          <w:numId w:val="28"/>
        </w:numPr>
      </w:pPr>
      <w:r>
        <w:t>h</w:t>
      </w:r>
      <w:r w:rsidR="00044BA7">
        <w:t xml:space="preserve">ar </w:t>
      </w:r>
      <w:r w:rsidR="006417B7">
        <w:t>etableret din lederrolle i teamet i det faglige rum og i de i</w:t>
      </w:r>
      <w:r w:rsidR="000B37BF">
        <w:t>gangværende udviklingsprocesser</w:t>
      </w:r>
    </w:p>
    <w:p w14:paraId="2D0D1C94" w14:textId="0A068EE4" w:rsidR="006417B7" w:rsidRDefault="00FD0A03" w:rsidP="00347DE5">
      <w:pPr>
        <w:pStyle w:val="Listeafsnit"/>
        <w:numPr>
          <w:ilvl w:val="0"/>
          <w:numId w:val="28"/>
        </w:numPr>
      </w:pPr>
      <w:r>
        <w:t>v</w:t>
      </w:r>
      <w:r w:rsidR="006417B7">
        <w:t xml:space="preserve">iser dig som </w:t>
      </w:r>
      <w:r w:rsidR="00071B10">
        <w:t xml:space="preserve">tydelig, </w:t>
      </w:r>
      <w:r w:rsidR="006417B7">
        <w:t xml:space="preserve">synlig og favnende leder </w:t>
      </w:r>
    </w:p>
    <w:p w14:paraId="38A47F65" w14:textId="1F98863B" w:rsidR="0089742A" w:rsidRDefault="005B1AC0" w:rsidP="00347DE5">
      <w:pPr>
        <w:pStyle w:val="Listeafsnit"/>
        <w:numPr>
          <w:ilvl w:val="0"/>
          <w:numId w:val="28"/>
        </w:numPr>
      </w:pPr>
      <w:r>
        <w:t xml:space="preserve">har </w:t>
      </w:r>
      <w:r w:rsidR="0089742A">
        <w:t xml:space="preserve">orienteret dig i teamets forventninger til god trivsel med afsæt i Aabenraa </w:t>
      </w:r>
      <w:r w:rsidR="006F572C">
        <w:t>Kommunes trivselsundersøgelse</w:t>
      </w:r>
    </w:p>
    <w:p w14:paraId="6B0E152E" w14:textId="39624ABE" w:rsidR="00CA7EDD" w:rsidRDefault="00FD0A03" w:rsidP="00CA7EDD">
      <w:pPr>
        <w:pStyle w:val="Listeafsnit"/>
        <w:numPr>
          <w:ilvl w:val="0"/>
          <w:numId w:val="28"/>
        </w:numPr>
      </w:pPr>
      <w:r>
        <w:t>sammen med de relevante medarbejdere h</w:t>
      </w:r>
      <w:r w:rsidR="006417B7">
        <w:t xml:space="preserve">ar taget hånd om nogle af de forestående hhv. igangværende </w:t>
      </w:r>
      <w:r w:rsidR="00C9020F">
        <w:t xml:space="preserve">større </w:t>
      </w:r>
      <w:r w:rsidR="006417B7">
        <w:t>faglige opgaver</w:t>
      </w:r>
    </w:p>
    <w:p w14:paraId="7EDABB2C" w14:textId="77777777" w:rsidR="00BC64F1" w:rsidRDefault="00BC64F1" w:rsidP="00C9020F"/>
    <w:p w14:paraId="164F877D" w14:textId="6630F2AD" w:rsidR="00C707DC" w:rsidRDefault="00C707DC" w:rsidP="00C9020F">
      <w:r>
        <w:t xml:space="preserve">Af konkrete </w:t>
      </w:r>
      <w:r w:rsidR="00C9020F">
        <w:t>opgaver</w:t>
      </w:r>
      <w:r>
        <w:t xml:space="preserve"> vil du bl.a. skulle </w:t>
      </w:r>
    </w:p>
    <w:p w14:paraId="11FC4983" w14:textId="101FD5D9" w:rsidR="00445141" w:rsidRDefault="005B1AC0" w:rsidP="00445141">
      <w:pPr>
        <w:pStyle w:val="Listeafsnit"/>
        <w:numPr>
          <w:ilvl w:val="0"/>
          <w:numId w:val="12"/>
        </w:numPr>
      </w:pPr>
      <w:r>
        <w:t xml:space="preserve">sikre </w:t>
      </w:r>
      <w:r w:rsidR="00445141">
        <w:t>et udbudsstrategisk afsæt for opgaveporteføljen i teamet</w:t>
      </w:r>
    </w:p>
    <w:p w14:paraId="25F3D195" w14:textId="7044B2CA" w:rsidR="00445141" w:rsidRDefault="00445141" w:rsidP="00445141">
      <w:pPr>
        <w:pStyle w:val="Listeafsnit"/>
        <w:numPr>
          <w:ilvl w:val="0"/>
          <w:numId w:val="12"/>
        </w:numPr>
      </w:pPr>
      <w:r>
        <w:t>gennemføre udbud af rådgiver- og entreprenørydelser gennem udvikling af Aabenraa kommunes paradigmer hertil</w:t>
      </w:r>
    </w:p>
    <w:p w14:paraId="413596A8" w14:textId="77777777" w:rsidR="00445141" w:rsidRDefault="00EE44F7" w:rsidP="00CA7EDD">
      <w:pPr>
        <w:pStyle w:val="Listeafsnit"/>
        <w:numPr>
          <w:ilvl w:val="0"/>
          <w:numId w:val="12"/>
        </w:numPr>
      </w:pPr>
      <w:r>
        <w:t xml:space="preserve">implementere bæredygtighedstiltag i teamets forskellige opgaveløsninger, </w:t>
      </w:r>
    </w:p>
    <w:p w14:paraId="33DCEA78" w14:textId="589F3811" w:rsidR="00F54C40" w:rsidRDefault="00EE44F7" w:rsidP="00CA7EDD">
      <w:pPr>
        <w:pStyle w:val="Listeafsnit"/>
        <w:numPr>
          <w:ilvl w:val="0"/>
          <w:numId w:val="12"/>
        </w:numPr>
      </w:pPr>
      <w:r>
        <w:lastRenderedPageBreak/>
        <w:t>b</w:t>
      </w:r>
      <w:r w:rsidR="00F54C40">
        <w:t xml:space="preserve">idrag til udmøntning af klimaplan (DK2020) </w:t>
      </w:r>
    </w:p>
    <w:p w14:paraId="48E6F62A" w14:textId="022F8F9A" w:rsidR="00445141" w:rsidRDefault="005B1AC0" w:rsidP="00CA7EDD">
      <w:pPr>
        <w:pStyle w:val="Listeafsnit"/>
        <w:numPr>
          <w:ilvl w:val="0"/>
          <w:numId w:val="12"/>
        </w:numPr>
      </w:pPr>
      <w:r>
        <w:t xml:space="preserve">sikre </w:t>
      </w:r>
      <w:r w:rsidR="00445141">
        <w:t>fortsat samarbejde og sammenhængskraft i alle forvaltningens tværgående kommunale bygge- og anlægsprojekter</w:t>
      </w:r>
    </w:p>
    <w:p w14:paraId="75CD1FE7" w14:textId="77777777" w:rsidR="00BC64F1" w:rsidRDefault="00BC64F1" w:rsidP="00BC64F1">
      <w:pPr>
        <w:pStyle w:val="Listeafsnit"/>
      </w:pPr>
    </w:p>
    <w:p w14:paraId="19AAFF58" w14:textId="77777777" w:rsidR="00C707DC" w:rsidRPr="005C7404" w:rsidRDefault="00C707DC" w:rsidP="00C707DC">
      <w:pPr>
        <w:pStyle w:val="Overskrift2"/>
        <w:ind w:left="709" w:hanging="709"/>
      </w:pPr>
      <w:bookmarkStart w:id="9" w:name="_Toc43205567"/>
      <w:bookmarkStart w:id="10" w:name="_Toc193273444"/>
      <w:r>
        <w:t>Opgaver på længere sigt</w:t>
      </w:r>
      <w:bookmarkEnd w:id="9"/>
      <w:bookmarkEnd w:id="10"/>
    </w:p>
    <w:p w14:paraId="50128EFC" w14:textId="54265A1A" w:rsidR="00CA7EDD" w:rsidRDefault="00C707DC" w:rsidP="00CA7EDD">
      <w:r>
        <w:t xml:space="preserve">På den længere bane </w:t>
      </w:r>
      <w:r w:rsidR="00521899">
        <w:t xml:space="preserve">er det vores forventning, at du viser dig som kompetent leder </w:t>
      </w:r>
      <w:r w:rsidR="00071B10">
        <w:t>hele vejen rundt</w:t>
      </w:r>
      <w:r w:rsidR="00F205CD">
        <w:t>,</w:t>
      </w:r>
      <w:r w:rsidR="00071B10">
        <w:t xml:space="preserve"> </w:t>
      </w:r>
      <w:r w:rsidR="00521899">
        <w:t xml:space="preserve">og </w:t>
      </w:r>
      <w:r w:rsidR="00071B10">
        <w:t xml:space="preserve">som </w:t>
      </w:r>
      <w:r w:rsidR="00521899">
        <w:t xml:space="preserve">tillidsvækkende samarbejdspartner </w:t>
      </w:r>
      <w:r w:rsidR="00CA7EDD">
        <w:t xml:space="preserve">internt og eksternt. </w:t>
      </w:r>
    </w:p>
    <w:p w14:paraId="73044657" w14:textId="492D04C8" w:rsidR="00CA7EDD" w:rsidRDefault="00CA7EDD" w:rsidP="00CA7EDD">
      <w:r>
        <w:t>Det er væsentligt, at du indtager en aktiv rolle internt i afdelingens lederteam</w:t>
      </w:r>
      <w:r w:rsidR="007A6774">
        <w:t>,</w:t>
      </w:r>
      <w:r>
        <w:t xml:space="preserve"> og således at vi</w:t>
      </w:r>
      <w:r w:rsidR="00EE44F7">
        <w:t xml:space="preserve"> på vejområdet og på </w:t>
      </w:r>
      <w:r w:rsidR="00F205CD">
        <w:t>e</w:t>
      </w:r>
      <w:r w:rsidR="00EE44F7">
        <w:t>jendomsområdet kan nyde godt af fordelene ved de fælles kompetencer om udbud, styring</w:t>
      </w:r>
      <w:r w:rsidR="00F205CD">
        <w:t>,</w:t>
      </w:r>
      <w:r w:rsidR="00EE44F7">
        <w:t xml:space="preserve"> og ikke mindst helhedsorienteret drift, som er styreformen på vejområdet</w:t>
      </w:r>
      <w:r w:rsidR="008D01E5">
        <w:t>.</w:t>
      </w:r>
    </w:p>
    <w:p w14:paraId="060B6DEC" w14:textId="67A797D4" w:rsidR="00CA7EDD" w:rsidRDefault="00CA7EDD" w:rsidP="00CA7EDD">
      <w:r>
        <w:t xml:space="preserve">Mindst lige så vigtigt er det, at du etablerer gode relationer og videreudvikler samarbejdet med de vigtigste eksterne samarbejdspartnere, </w:t>
      </w:r>
      <w:r w:rsidR="00F205CD">
        <w:t>f.eks.</w:t>
      </w:r>
      <w:r w:rsidR="00B10CF3">
        <w:t xml:space="preserve"> kommunens forsyningsselskab </w:t>
      </w:r>
      <w:proofErr w:type="spellStart"/>
      <w:r w:rsidR="00B10CF3">
        <w:t>Arwos</w:t>
      </w:r>
      <w:proofErr w:type="spellEnd"/>
      <w:r w:rsidR="00B10CF3">
        <w:t>, fjernvarmeselskaberne og</w:t>
      </w:r>
      <w:r w:rsidR="00532D3C">
        <w:t xml:space="preserve"> </w:t>
      </w:r>
      <w:r w:rsidR="008D01E5">
        <w:t>de lokale rådgivere, entreprenører og håndværksvirksomheder, som er vigtige aktiver i kommunens erhvervsstrategiske samarbejde</w:t>
      </w:r>
      <w:r>
        <w:t>.</w:t>
      </w:r>
      <w:r w:rsidR="00532D3C">
        <w:t xml:space="preserve"> </w:t>
      </w:r>
    </w:p>
    <w:p w14:paraId="674059B2" w14:textId="6E64C84D" w:rsidR="008D01E5" w:rsidRDefault="008D01E5" w:rsidP="00CA7EDD">
      <w:r>
        <w:t xml:space="preserve">Antallet af opgaver og projekter i teamet forventes at vokse. De nye vinde på energidirektivernes område og vedholdende ambitiøse politiske beslutninger om investeringer i ejendomme og infrastruktur er nogle af grundene til, at du som leder over sigt vil skulle </w:t>
      </w:r>
      <w:r w:rsidR="00535035">
        <w:t>forandre og udvikle, men også vokse.</w:t>
      </w:r>
      <w:r>
        <w:t xml:space="preserve"> </w:t>
      </w:r>
    </w:p>
    <w:p w14:paraId="62C6A360" w14:textId="77777777" w:rsidR="00BC64F1" w:rsidRDefault="00BC64F1" w:rsidP="00CA7EDD"/>
    <w:p w14:paraId="7F84A303" w14:textId="77777777" w:rsidR="00C707DC" w:rsidRDefault="00C707DC" w:rsidP="00C707DC">
      <w:pPr>
        <w:pStyle w:val="Overskrift2"/>
        <w:ind w:left="709" w:hanging="709"/>
      </w:pPr>
      <w:bookmarkStart w:id="11" w:name="_Toc43205568"/>
      <w:bookmarkStart w:id="12" w:name="_Toc193273445"/>
      <w:r>
        <w:t xml:space="preserve">Personlige, faglige og ledelsesmæssige </w:t>
      </w:r>
      <w:r w:rsidR="00A30A8F">
        <w:t>kompetencer</w:t>
      </w:r>
      <w:bookmarkEnd w:id="11"/>
      <w:bookmarkEnd w:id="12"/>
    </w:p>
    <w:p w14:paraId="1E6EB7B5" w14:textId="77777777" w:rsidR="00C707DC" w:rsidRDefault="00A30A8F" w:rsidP="00C707DC">
      <w:r>
        <w:t>Du har en relevant videregående uddannelse og en stor interesse for området</w:t>
      </w:r>
      <w:r w:rsidR="007F1EB1">
        <w:t>.</w:t>
      </w:r>
      <w:r w:rsidR="00C707DC">
        <w:t xml:space="preserve"> </w:t>
      </w:r>
    </w:p>
    <w:p w14:paraId="188A59EC" w14:textId="43833FDA" w:rsidR="007F1EB1" w:rsidRDefault="007F1EB1" w:rsidP="007F1EB1">
      <w:r w:rsidRPr="007F1EB1">
        <w:t>Du har erfaring med at påtage dig ”et særligt ansvar”. Det kan være personaleledelse, men det kan også være projektledelse eller faglig koordination. For den, der søger sin første egentlige lederstilling, kan dette derfor være det helt rigtige sted at begynde - med en afklaret ledelsesopgave, gode</w:t>
      </w:r>
      <w:r w:rsidR="00532D3C">
        <w:t>, erfarne l</w:t>
      </w:r>
      <w:r w:rsidRPr="007F1EB1">
        <w:t>ederkollegaer og en opmærksom afdelingschef, der gerne vil bidrage til den ledelsesmæssige udvikling. Uanset hvad skal du have en åbenlys lyst til at lede</w:t>
      </w:r>
      <w:r>
        <w:t>.</w:t>
      </w:r>
    </w:p>
    <w:p w14:paraId="0EA86AEF" w14:textId="5876B9A3" w:rsidR="00C707DC" w:rsidRDefault="00C707DC" w:rsidP="00C707DC">
      <w:r>
        <w:t xml:space="preserve">Vi forventer, at du kender noget til </w:t>
      </w:r>
      <w:r w:rsidR="00532D3C">
        <w:t>væsentlige dele af den</w:t>
      </w:r>
      <w:r>
        <w:t xml:space="preserve"> faglige materie, du får ansvaret for, men ikke nødvendigvis på specialistniveau. </w:t>
      </w:r>
      <w:r w:rsidR="00535035">
        <w:t xml:space="preserve">Du er vant til at agere i rollen som både bygherre og rådgiver til andre i en professionel bygherrefunktion. </w:t>
      </w:r>
      <w:r>
        <w:t>Kendskabet kan du have fået fra en kommune</w:t>
      </w:r>
      <w:r w:rsidR="00535035">
        <w:t xml:space="preserve">, </w:t>
      </w:r>
      <w:r>
        <w:t>en virksomhed eller organisation, der arbe</w:t>
      </w:r>
      <w:r w:rsidR="00F92C2C">
        <w:t>jder sammen med det offentlige. Det er vigtigt, at du har forståelse for politiske processer</w:t>
      </w:r>
      <w:r w:rsidR="00535035">
        <w:t xml:space="preserve"> eller evner hurtigt at kunne tillære dig dette.</w:t>
      </w:r>
    </w:p>
    <w:p w14:paraId="6E1B0F24" w14:textId="5F4AED19" w:rsidR="00C707DC" w:rsidRDefault="00C707DC" w:rsidP="00C707DC">
      <w:r>
        <w:t>Da det er en væsentlig del af din ledelsesopgave at håndtere økonomi, er en god forståelse</w:t>
      </w:r>
      <w:r w:rsidR="00535035">
        <w:t xml:space="preserve"> af mekanismer i budget og regnskab</w:t>
      </w:r>
      <w:r>
        <w:t xml:space="preserve"> uundværlig i jobbet.</w:t>
      </w:r>
    </w:p>
    <w:p w14:paraId="1F20BA63" w14:textId="67ADF29E" w:rsidR="00C707DC" w:rsidRPr="000B6164" w:rsidRDefault="00CA7EDD" w:rsidP="007F1EB1">
      <w:r>
        <w:t>D</w:t>
      </w:r>
      <w:r w:rsidR="00C707DC">
        <w:t xml:space="preserve">u </w:t>
      </w:r>
      <w:r>
        <w:t xml:space="preserve">vil </w:t>
      </w:r>
      <w:r w:rsidR="00C707DC">
        <w:t xml:space="preserve">være sparringspartner for medarbejdere </w:t>
      </w:r>
      <w:r>
        <w:t xml:space="preserve">og skulle træffe beslutninger </w:t>
      </w:r>
      <w:r w:rsidR="00C707DC">
        <w:t>i komp</w:t>
      </w:r>
      <w:r w:rsidR="007F1EB1">
        <w:t xml:space="preserve">licerede sager. Det kræver </w:t>
      </w:r>
      <w:r w:rsidR="00C707DC">
        <w:t>en ubesværet tilgang til juridiske problemstillinger</w:t>
      </w:r>
      <w:r w:rsidR="007F1EB1">
        <w:t xml:space="preserve">, hvor logisk </w:t>
      </w:r>
      <w:r w:rsidR="00A2558D">
        <w:t xml:space="preserve">og analytisk </w:t>
      </w:r>
      <w:r w:rsidR="0089742A">
        <w:t>sans er uundværligt, og hvor evnerne til at bevare og udstr</w:t>
      </w:r>
      <w:r w:rsidR="009C53C3">
        <w:t>åle ro og overblik er en nødvend</w:t>
      </w:r>
      <w:r w:rsidR="0089742A">
        <w:t>ighed.</w:t>
      </w:r>
    </w:p>
    <w:p w14:paraId="018D1D18" w14:textId="77777777" w:rsidR="00C707DC" w:rsidRDefault="0064785D" w:rsidP="0064785D">
      <w:pPr>
        <w:pStyle w:val="Overskrift1"/>
      </w:pPr>
      <w:bookmarkStart w:id="13" w:name="_Toc43205569"/>
      <w:bookmarkStart w:id="14" w:name="_Toc193273446"/>
      <w:r>
        <w:lastRenderedPageBreak/>
        <w:t>Organisationen</w:t>
      </w:r>
      <w:bookmarkEnd w:id="13"/>
      <w:bookmarkEnd w:id="14"/>
    </w:p>
    <w:p w14:paraId="1DA1D63F" w14:textId="043EA639" w:rsidR="0064785D" w:rsidRDefault="0064785D" w:rsidP="0064785D">
      <w:pPr>
        <w:pStyle w:val="Overskrift2"/>
        <w:ind w:left="709" w:hanging="709"/>
      </w:pPr>
      <w:bookmarkStart w:id="15" w:name="_Toc43205570"/>
      <w:bookmarkStart w:id="16" w:name="_Toc193273447"/>
      <w:r w:rsidRPr="00EF7B5D">
        <w:t>Afdelingen</w:t>
      </w:r>
      <w:r>
        <w:t xml:space="preserve"> </w:t>
      </w:r>
      <w:r w:rsidR="00532D3C">
        <w:t>Drift og Anlæg</w:t>
      </w:r>
      <w:bookmarkEnd w:id="15"/>
      <w:bookmarkEnd w:id="16"/>
    </w:p>
    <w:p w14:paraId="64A4EF06" w14:textId="641CA3C0" w:rsidR="0064785D" w:rsidRDefault="0064785D" w:rsidP="0064785D">
      <w:r>
        <w:t xml:space="preserve">I afdelingen er vi omkring </w:t>
      </w:r>
      <w:r w:rsidR="00532D3C">
        <w:t xml:space="preserve">80 </w:t>
      </w:r>
      <w:r>
        <w:t xml:space="preserve">medarbejdere fordelt på </w:t>
      </w:r>
      <w:r w:rsidR="005A7912">
        <w:t>fem</w:t>
      </w:r>
      <w:r w:rsidR="00532D3C">
        <w:t xml:space="preserve"> teams/enheder: Kommunale Ejendomme, Driftsenheden, Teknisk Service, Trafik</w:t>
      </w:r>
      <w:r w:rsidR="00535035">
        <w:t>teamet</w:t>
      </w:r>
      <w:r w:rsidR="00532D3C">
        <w:t xml:space="preserve"> og Anlæg</w:t>
      </w:r>
      <w:r w:rsidR="00535035">
        <w:t>steamet</w:t>
      </w:r>
      <w:r w:rsidR="00532D3C">
        <w:t>,</w:t>
      </w:r>
      <w:r>
        <w:t xml:space="preserve"> med hver deres leder med personaleansvar. </w:t>
      </w:r>
    </w:p>
    <w:p w14:paraId="3F6444D6" w14:textId="467D9AF8" w:rsidR="00824E74" w:rsidRDefault="0064785D" w:rsidP="0064785D">
      <w:r>
        <w:t xml:space="preserve">Vi håndterer størsteparten af </w:t>
      </w:r>
      <w:r w:rsidR="00532D3C">
        <w:t>kommunens anlægsopgaver og gør det i samarbejde med kommunens øvrige forvaltninger eller andre afdelinger</w:t>
      </w:r>
      <w:r w:rsidR="00535035">
        <w:t xml:space="preserve"> i</w:t>
      </w:r>
      <w:r w:rsidR="00532D3C">
        <w:t xml:space="preserve"> Plan, Teknik og Miljø. Det betyder, at vi ofte arbejder sammen med andre fagligheder om at opnå de politisk vedtagne</w:t>
      </w:r>
      <w:r w:rsidR="00535035">
        <w:t xml:space="preserve"> ambitioner for</w:t>
      </w:r>
      <w:r w:rsidR="00532D3C">
        <w:t xml:space="preserve"> bygge- og anlægsopgaver, og vi er gode til det!</w:t>
      </w:r>
      <w:r w:rsidR="00824E74">
        <w:t xml:space="preserve"> </w:t>
      </w:r>
    </w:p>
    <w:p w14:paraId="7068CC88" w14:textId="18A6BEFA" w:rsidR="00824E74" w:rsidRDefault="00824E74" w:rsidP="0064785D">
      <w:r>
        <w:t xml:space="preserve">Vi har også en betydelig mængde driftsopgaver på og i kommunens bygningsmasse og ikke mindst på veje, stier og i byrum. Kort sagt har vi en stor opgave og ansvar for at de fysiske rammer, som kommunens borgere og ansatte bevæger sig i, er i god og ordentlig stand. Vi udmønter det politisk vedtagne serviceniveau og udvikler hele tiden nye veje at gøre det. Vi er ikke bange for at udvikle og prøve nyt, hvilket måske </w:t>
      </w:r>
      <w:r w:rsidR="00535035">
        <w:t>understreges</w:t>
      </w:r>
      <w:r>
        <w:t xml:space="preserve"> af, at Kommunernes Entreprenørforenings innovationspris, 2022, står i Aabenraa. </w:t>
      </w:r>
    </w:p>
    <w:p w14:paraId="25B8010E" w14:textId="77777777" w:rsidR="0064785D" w:rsidRDefault="0064785D" w:rsidP="0064785D">
      <w:r>
        <w:t>Afdelingen har en helhedsorienteret og problemløsende kultur. Kulturen bygger på en udbredt grad af samarbejde og god kollegialitet, der er præget af åbenhed, hjælpsomhed og en tolerant omgangstone. Der er stor spredning på alder og uddannelser, hvilket også levner plads til individet.</w:t>
      </w:r>
    </w:p>
    <w:p w14:paraId="1F0D4789" w14:textId="0F2A92C8" w:rsidR="0064785D" w:rsidRDefault="00185181" w:rsidP="0064785D">
      <w:r>
        <w:t xml:space="preserve">Tre af afdelingens teams/enheder </w:t>
      </w:r>
      <w:r w:rsidR="0064785D">
        <w:t xml:space="preserve">sidder på </w:t>
      </w:r>
      <w:r w:rsidR="004D2C08">
        <w:t>rådhuset</w:t>
      </w:r>
      <w:r w:rsidR="000B77C6">
        <w:t>.</w:t>
      </w:r>
      <w:r w:rsidR="001F0CAB">
        <w:t xml:space="preserve"> </w:t>
      </w:r>
      <w:r>
        <w:t>Driftsenheden, der er en udførerenhed</w:t>
      </w:r>
      <w:r w:rsidR="001F0CAB">
        <w:t>,</w:t>
      </w:r>
      <w:r>
        <w:t xml:space="preserve"> er placeret i centralt beliggende Kliplev, men de 12 minutters køreafstand er ingen hindring for samarbejde i dagligdagen.</w:t>
      </w:r>
    </w:p>
    <w:p w14:paraId="5B7E1741" w14:textId="3451D4D2" w:rsidR="0064785D" w:rsidRDefault="0064785D" w:rsidP="0064785D">
      <w:r>
        <w:t xml:space="preserve">Afdelingsledelsen er </w:t>
      </w:r>
      <w:r w:rsidR="00185181">
        <w:t xml:space="preserve">sammensat og er ikke teambaseret, men er baseret på fællesskabet om at lede opgaver om drift og anlæg. </w:t>
      </w:r>
      <w:r>
        <w:t>Man skal være med til at spille hinanden gode,</w:t>
      </w:r>
      <w:r w:rsidRPr="0092532E">
        <w:t xml:space="preserve"> </w:t>
      </w:r>
      <w:r>
        <w:t xml:space="preserve">og du vil opleve gensidig nysgerrighed, opbakning og engagement. </w:t>
      </w:r>
    </w:p>
    <w:p w14:paraId="1368CD76" w14:textId="77777777" w:rsidR="001F0CAB" w:rsidRDefault="001F0CAB" w:rsidP="001F0CAB"/>
    <w:p w14:paraId="08D87F0E" w14:textId="1238C411" w:rsidR="001F0CAB" w:rsidRPr="001F0CAB" w:rsidRDefault="001F0CAB" w:rsidP="001F0CAB">
      <w:pPr>
        <w:rPr>
          <w:b/>
          <w:bCs/>
        </w:rPr>
      </w:pPr>
      <w:r w:rsidRPr="001F0CAB">
        <w:rPr>
          <w:b/>
          <w:bCs/>
        </w:rPr>
        <w:t>Anlægsteamet</w:t>
      </w:r>
    </w:p>
    <w:p w14:paraId="2CB6DFE6" w14:textId="5A0F3ACC" w:rsidR="001F0CAB" w:rsidRDefault="003D6A79" w:rsidP="001F0CAB">
      <w:r>
        <w:t xml:space="preserve">Teamet har </w:t>
      </w:r>
      <w:r w:rsidR="005A7912">
        <w:t>seks</w:t>
      </w:r>
      <w:r>
        <w:t xml:space="preserve"> medarbejdere tilknyttet med uddannelsesmæssige baggrunde som ingeniør, arkitekt, konstruktør mv. </w:t>
      </w:r>
    </w:p>
    <w:p w14:paraId="29894C74" w14:textId="154F92DB" w:rsidR="003D6A79" w:rsidRDefault="003D6A79" w:rsidP="001F0CAB">
      <w:r>
        <w:t>Teamets hovedopgaver</w:t>
      </w:r>
      <w:r w:rsidR="005A7912">
        <w:t>:</w:t>
      </w:r>
    </w:p>
    <w:p w14:paraId="0C2C2248" w14:textId="66892023" w:rsidR="003D6A79" w:rsidRDefault="003D6A79" w:rsidP="003D6A79">
      <w:pPr>
        <w:pStyle w:val="Listeafsnit"/>
        <w:numPr>
          <w:ilvl w:val="0"/>
          <w:numId w:val="30"/>
        </w:numPr>
      </w:pPr>
      <w:r>
        <w:t>Planlægning og udførsel af Aabenraa Kommunes bygge- og anlægsopgaver</w:t>
      </w:r>
    </w:p>
    <w:p w14:paraId="28E48E48" w14:textId="3C875CDD" w:rsidR="003D6A79" w:rsidRDefault="003D6A79" w:rsidP="003D6A79">
      <w:pPr>
        <w:pStyle w:val="Listeafsnit"/>
        <w:numPr>
          <w:ilvl w:val="0"/>
          <w:numId w:val="30"/>
        </w:numPr>
      </w:pPr>
      <w:r>
        <w:t>Processtyring og udbudsstrategisk arbejde,</w:t>
      </w:r>
    </w:p>
    <w:p w14:paraId="387A431D" w14:textId="58E04EC5" w:rsidR="003D6A79" w:rsidRDefault="003D6A79" w:rsidP="003D6A79">
      <w:pPr>
        <w:pStyle w:val="Listeafsnit"/>
        <w:numPr>
          <w:ilvl w:val="0"/>
          <w:numId w:val="30"/>
        </w:numPr>
      </w:pPr>
      <w:r>
        <w:t>Bygherrefunktion i forhold til udbud, byggeledelse og –tilsyn med forskellige bygge- og anlægsopgaver</w:t>
      </w:r>
    </w:p>
    <w:p w14:paraId="456D7BBD" w14:textId="1B784E32" w:rsidR="003D6A79" w:rsidRDefault="004804B9" w:rsidP="003D6A79">
      <w:pPr>
        <w:pStyle w:val="Listeafsnit"/>
        <w:numPr>
          <w:ilvl w:val="0"/>
          <w:numId w:val="30"/>
        </w:numPr>
      </w:pPr>
      <w:r>
        <w:t>Realisering af b</w:t>
      </w:r>
      <w:r w:rsidR="003D6A79">
        <w:t>yomdannelsesprojekter og udviklingsplaner for byer og landsbyer i kommunen</w:t>
      </w:r>
    </w:p>
    <w:p w14:paraId="1430D116" w14:textId="77777777" w:rsidR="003D6A79" w:rsidRDefault="003D6A79" w:rsidP="003D6A79">
      <w:pPr>
        <w:pStyle w:val="Listeafsnit"/>
        <w:numPr>
          <w:ilvl w:val="0"/>
          <w:numId w:val="30"/>
        </w:numPr>
      </w:pPr>
      <w:r>
        <w:t>Byggemodning af erhvervs- og boligudstykninger</w:t>
      </w:r>
    </w:p>
    <w:p w14:paraId="5A08B769" w14:textId="68B0E5E5" w:rsidR="003D6A79" w:rsidRDefault="003D6A79" w:rsidP="003D6A79">
      <w:pPr>
        <w:pStyle w:val="Listeafsnit"/>
        <w:numPr>
          <w:ilvl w:val="0"/>
          <w:numId w:val="30"/>
        </w:numPr>
      </w:pPr>
      <w:r>
        <w:t>Central funktion</w:t>
      </w:r>
      <w:r w:rsidR="00DE646E">
        <w:t xml:space="preserve"> til understøttelse af og videndeling om udbudsvendte aktiviteter i forvaltningen</w:t>
      </w:r>
    </w:p>
    <w:p w14:paraId="32B313BA" w14:textId="02E52280" w:rsidR="00DE646E" w:rsidRDefault="00DE646E" w:rsidP="003D6A79">
      <w:pPr>
        <w:pStyle w:val="Listeafsnit"/>
        <w:numPr>
          <w:ilvl w:val="0"/>
          <w:numId w:val="30"/>
        </w:numPr>
      </w:pPr>
      <w:r>
        <w:t>Forvaltningens garant for, at de politiske beslutninger følges i bygge- og anlægsprojekternes planlægning og udførsel.</w:t>
      </w:r>
    </w:p>
    <w:p w14:paraId="224E8774" w14:textId="579038D8" w:rsidR="00DE646E" w:rsidRDefault="00DE646E" w:rsidP="003D6A79">
      <w:pPr>
        <w:pStyle w:val="Listeafsnit"/>
        <w:numPr>
          <w:ilvl w:val="0"/>
          <w:numId w:val="30"/>
        </w:numPr>
      </w:pPr>
      <w:r>
        <w:lastRenderedPageBreak/>
        <w:t>Aktiv samarbejdspart til strategiske og taktiske overvejelser på ejendoms- og vejområdet.</w:t>
      </w:r>
    </w:p>
    <w:p w14:paraId="4C3DC43B" w14:textId="77777777" w:rsidR="00307132" w:rsidRDefault="00307132" w:rsidP="00307132">
      <w:pPr>
        <w:pStyle w:val="Listeafsnit"/>
      </w:pPr>
    </w:p>
    <w:p w14:paraId="25856347" w14:textId="5A170626" w:rsidR="00307132" w:rsidRDefault="00307132" w:rsidP="00307132">
      <w:pPr>
        <w:pStyle w:val="Listeafsnit"/>
        <w:ind w:left="0"/>
      </w:pPr>
      <w:r>
        <w:t>Anlægsteamet har meget tæt samarbejde med Kommunale ejendomme og Trafik både før, under og efter opførelse af nye projekter.</w:t>
      </w:r>
    </w:p>
    <w:p w14:paraId="25A68CA1" w14:textId="275AE159" w:rsidR="00DE646E" w:rsidRDefault="00DE646E" w:rsidP="00DE646E">
      <w:pPr>
        <w:pStyle w:val="Listeafsnit"/>
      </w:pPr>
    </w:p>
    <w:p w14:paraId="369BC13D" w14:textId="748EFE18" w:rsidR="001F0CAB" w:rsidRDefault="001F0CAB" w:rsidP="001F0CAB">
      <w:r>
        <w:t>De øvrige teams og enheder i hovedtræk:</w:t>
      </w:r>
    </w:p>
    <w:p w14:paraId="0F4EF334" w14:textId="77777777" w:rsidR="0064785D" w:rsidRDefault="0064785D" w:rsidP="0064785D">
      <w:pPr>
        <w:rPr>
          <w:b/>
          <w:sz w:val="22"/>
        </w:rPr>
      </w:pPr>
    </w:p>
    <w:p w14:paraId="62D4DC84" w14:textId="7070F836" w:rsidR="0064785D" w:rsidRPr="0064785D" w:rsidRDefault="00185181" w:rsidP="0064785D">
      <w:pPr>
        <w:rPr>
          <w:b/>
          <w:sz w:val="22"/>
        </w:rPr>
      </w:pPr>
      <w:r>
        <w:rPr>
          <w:b/>
          <w:sz w:val="22"/>
        </w:rPr>
        <w:t>Trafik</w:t>
      </w:r>
      <w:r w:rsidR="001F0CAB">
        <w:rPr>
          <w:b/>
          <w:sz w:val="22"/>
        </w:rPr>
        <w:t>teamet</w:t>
      </w:r>
    </w:p>
    <w:p w14:paraId="1B1CB0DC" w14:textId="5F07F4C2" w:rsidR="0064785D" w:rsidRDefault="0064785D" w:rsidP="0064785D">
      <w:r>
        <w:t>T</w:t>
      </w:r>
      <w:r w:rsidR="00406890">
        <w:t xml:space="preserve">eamet har ud over teamlederen </w:t>
      </w:r>
      <w:r>
        <w:t xml:space="preserve">medarbejdere med uddannelser som </w:t>
      </w:r>
      <w:r w:rsidR="005A7912">
        <w:t>f.eks.</w:t>
      </w:r>
      <w:r w:rsidR="00406890">
        <w:t xml:space="preserve"> </w:t>
      </w:r>
      <w:r w:rsidR="00185181">
        <w:t>ingeniør, konstruktør og Teknisk designer.</w:t>
      </w:r>
    </w:p>
    <w:p w14:paraId="36B9B9E5" w14:textId="77777777" w:rsidR="0064785D" w:rsidRDefault="0064785D" w:rsidP="0064785D">
      <w:r>
        <w:t xml:space="preserve">Teamets hovedopgaver er: </w:t>
      </w:r>
    </w:p>
    <w:p w14:paraId="6D2B8616" w14:textId="77777777" w:rsidR="00667F07" w:rsidRDefault="00667F07" w:rsidP="00667F07">
      <w:pPr>
        <w:pStyle w:val="Listeafsnit"/>
        <w:numPr>
          <w:ilvl w:val="0"/>
          <w:numId w:val="30"/>
        </w:numPr>
      </w:pPr>
      <w:r>
        <w:t>Trafikplanlægning, kampagner og trafiksikkerhedsopgaver</w:t>
      </w:r>
    </w:p>
    <w:p w14:paraId="0E1D5518" w14:textId="6A3452A1" w:rsidR="00406890" w:rsidRDefault="00406890" w:rsidP="00315387">
      <w:pPr>
        <w:pStyle w:val="Listeafsnit"/>
        <w:numPr>
          <w:ilvl w:val="0"/>
          <w:numId w:val="30"/>
        </w:numPr>
      </w:pPr>
      <w:r>
        <w:t>S</w:t>
      </w:r>
      <w:r w:rsidR="00185181">
        <w:t xml:space="preserve">agsbehandling som vejmyndighed for offentlige og private </w:t>
      </w:r>
      <w:proofErr w:type="spellStart"/>
      <w:r w:rsidR="00185181">
        <w:t>fællesveje</w:t>
      </w:r>
      <w:proofErr w:type="spellEnd"/>
    </w:p>
    <w:p w14:paraId="4FEB704D" w14:textId="1750BF33" w:rsidR="00667F07" w:rsidRDefault="00667F07" w:rsidP="00315387">
      <w:pPr>
        <w:pStyle w:val="Listeafsnit"/>
        <w:numPr>
          <w:ilvl w:val="0"/>
          <w:numId w:val="30"/>
        </w:numPr>
      </w:pPr>
      <w:r>
        <w:t xml:space="preserve">Sagsbehandling for </w:t>
      </w:r>
      <w:r w:rsidR="002F2198">
        <w:t xml:space="preserve">parkering, </w:t>
      </w:r>
      <w:r>
        <w:t xml:space="preserve">rådigheds- og gravetilladelser </w:t>
      </w:r>
    </w:p>
    <w:p w14:paraId="4ED5FA78" w14:textId="5CC366F6" w:rsidR="002F2198" w:rsidRDefault="00667F07" w:rsidP="002F2198">
      <w:pPr>
        <w:pStyle w:val="Listeafsnit"/>
        <w:numPr>
          <w:ilvl w:val="0"/>
          <w:numId w:val="30"/>
        </w:numPr>
      </w:pPr>
      <w:r>
        <w:t xml:space="preserve">Kollektiv trafik, </w:t>
      </w:r>
      <w:r w:rsidR="001F0CAB">
        <w:t xml:space="preserve">færgedrift, </w:t>
      </w:r>
      <w:r>
        <w:t>bus, skolekørsel og flextrafik</w:t>
      </w:r>
    </w:p>
    <w:p w14:paraId="46DB5701" w14:textId="77777777" w:rsidR="0064785D" w:rsidRDefault="0064785D" w:rsidP="0064785D">
      <w:pPr>
        <w:pStyle w:val="Listeafsnit"/>
      </w:pPr>
    </w:p>
    <w:p w14:paraId="78013E88" w14:textId="2F1B87C5" w:rsidR="002F2198" w:rsidRDefault="0064785D" w:rsidP="0064785D">
      <w:r>
        <w:t>Teamet</w:t>
      </w:r>
      <w:r w:rsidR="004804B9">
        <w:t>s</w:t>
      </w:r>
      <w:r>
        <w:t xml:space="preserve"> opgaver kræver </w:t>
      </w:r>
      <w:r w:rsidR="001F0CAB">
        <w:t xml:space="preserve">i nogen grad </w:t>
      </w:r>
      <w:r>
        <w:t xml:space="preserve">specialisering og </w:t>
      </w:r>
      <w:r w:rsidR="00C839A2">
        <w:t>nogle opgaver varetages</w:t>
      </w:r>
      <w:r>
        <w:t xml:space="preserve"> kun af én eller få medarbejdere. Nogle opgaver kræver tid og fordybelse, </w:t>
      </w:r>
      <w:r w:rsidR="00FF0AFD">
        <w:t>f.eks.</w:t>
      </w:r>
      <w:r>
        <w:t xml:space="preserve"> </w:t>
      </w:r>
      <w:r w:rsidR="002F2198">
        <w:t xml:space="preserve">komplicerede </w:t>
      </w:r>
      <w:r w:rsidR="00C84D8B">
        <w:t xml:space="preserve">vejmyndighedssager eller </w:t>
      </w:r>
      <w:r w:rsidR="001F0CAB">
        <w:t>trafik</w:t>
      </w:r>
      <w:r w:rsidR="00C84D8B">
        <w:t>planer. Ofte projektorganiseres opgaver, når de opnår en vis kompleksitet og kan tidsmæssigt afgrænses. Her arbejder vi som organisation med en almindelig projektmodel.</w:t>
      </w:r>
    </w:p>
    <w:p w14:paraId="57483BC8" w14:textId="77777777" w:rsidR="000B77C6" w:rsidRDefault="000B77C6" w:rsidP="0064785D"/>
    <w:p w14:paraId="0189E998" w14:textId="2D0AE74E" w:rsidR="0064785D" w:rsidRPr="00695508" w:rsidRDefault="00C84D8B" w:rsidP="0064785D">
      <w:pPr>
        <w:rPr>
          <w:b/>
        </w:rPr>
      </w:pPr>
      <w:r w:rsidRPr="00695508">
        <w:rPr>
          <w:b/>
        </w:rPr>
        <w:t>Driftsenheden</w:t>
      </w:r>
      <w:r w:rsidR="0064785D" w:rsidRPr="00695508">
        <w:rPr>
          <w:b/>
        </w:rPr>
        <w:t>:</w:t>
      </w:r>
    </w:p>
    <w:p w14:paraId="22D31B5A" w14:textId="4870C78E" w:rsidR="0064785D" w:rsidRDefault="00C84D8B" w:rsidP="0064785D">
      <w:r>
        <w:t>Kommunens udførerenhed på vejområdet. Ca. 40 medarbejdere og ledere</w:t>
      </w:r>
      <w:r w:rsidR="0064785D">
        <w:t xml:space="preserve">. </w:t>
      </w:r>
    </w:p>
    <w:p w14:paraId="7B0AAA92" w14:textId="77FF35EC" w:rsidR="00F35FB6" w:rsidRDefault="00DA027E" w:rsidP="00D93F0A">
      <w:r>
        <w:t xml:space="preserve">Hovedopgaverne er </w:t>
      </w:r>
      <w:r w:rsidR="00C84D8B">
        <w:t xml:space="preserve">drift af kommunens veje inden for de traditionelle sorte, grønne og hvide områder. Enheden varetager </w:t>
      </w:r>
      <w:r w:rsidR="001F0CAB">
        <w:t>også</w:t>
      </w:r>
      <w:r w:rsidR="00C84D8B">
        <w:t xml:space="preserve"> andre forskellige opgaver som f.eks.  rottebekæmpelse, pleje af boldbaner og idrætsanlæg. Området styres gennem driftsformen Helhedsorienteret drift, hvor adgangen til at skabe noget godt sammen med borgerne og erhvervslivet er </w:t>
      </w:r>
      <w:r w:rsidR="00F35FB6">
        <w:t>kendetegnet ved hurtig</w:t>
      </w:r>
      <w:r w:rsidR="001F0CAB">
        <w:t>e</w:t>
      </w:r>
      <w:r w:rsidR="00F35FB6">
        <w:t xml:space="preserve"> handlemuligheder og godt entreprenørblik for ”de gode, løsninger til bedste pris”. </w:t>
      </w:r>
    </w:p>
    <w:p w14:paraId="66AE3575" w14:textId="77777777" w:rsidR="005627D0" w:rsidRDefault="005627D0" w:rsidP="00D93F0A"/>
    <w:p w14:paraId="2FD8E77A" w14:textId="062B9607" w:rsidR="0064785D" w:rsidRPr="00583358" w:rsidRDefault="00F35FB6" w:rsidP="0064785D">
      <w:pPr>
        <w:rPr>
          <w:b/>
        </w:rPr>
      </w:pPr>
      <w:r>
        <w:rPr>
          <w:b/>
        </w:rPr>
        <w:t>Kommunale Ejendomme</w:t>
      </w:r>
      <w:r w:rsidR="0064785D" w:rsidRPr="00583358">
        <w:rPr>
          <w:b/>
        </w:rPr>
        <w:t>:</w:t>
      </w:r>
    </w:p>
    <w:p w14:paraId="2F34FA77" w14:textId="3529A7F8" w:rsidR="0064785D" w:rsidRDefault="0064785D" w:rsidP="0064785D">
      <w:r>
        <w:t>Teamet</w:t>
      </w:r>
      <w:r w:rsidR="00F35FB6">
        <w:t xml:space="preserve"> består af ca. </w:t>
      </w:r>
      <w:r w:rsidR="001F0CAB">
        <w:t>1</w:t>
      </w:r>
      <w:r w:rsidR="00081ABA">
        <w:t>0</w:t>
      </w:r>
      <w:r w:rsidR="00F35FB6">
        <w:t xml:space="preserve"> medarbejdere og </w:t>
      </w:r>
      <w:r>
        <w:t>teamleder.</w:t>
      </w:r>
    </w:p>
    <w:p w14:paraId="64FE49EB" w14:textId="743D9593" w:rsidR="00F35FB6" w:rsidRDefault="00F35FB6" w:rsidP="0064785D">
      <w:r>
        <w:t>Hovedopgaverne ligger inden for renovering</w:t>
      </w:r>
      <w:r w:rsidR="00C6509E">
        <w:t>,</w:t>
      </w:r>
      <w:r>
        <w:t xml:space="preserve"> vedligeholdelse af klimaskærm og installationer. Arealforvaltning</w:t>
      </w:r>
      <w:r w:rsidR="001F0CAB">
        <w:t>sopgaver</w:t>
      </w:r>
      <w:r w:rsidR="003D6A79">
        <w:t>,</w:t>
      </w:r>
      <w:r>
        <w:t xml:space="preserve"> </w:t>
      </w:r>
      <w:r w:rsidR="001F0CAB">
        <w:t>udnyttelse</w:t>
      </w:r>
      <w:r w:rsidR="003D6A79">
        <w:t>n</w:t>
      </w:r>
      <w:r w:rsidR="001F0CAB">
        <w:t xml:space="preserve"> af ejendomme og strategisk arbejde om ”kloge </w:t>
      </w:r>
      <w:r w:rsidR="001F0CAB" w:rsidRPr="0062225C">
        <w:rPr>
          <w:szCs w:val="20"/>
        </w:rPr>
        <w:t>m</w:t>
      </w:r>
      <w:r w:rsidR="001F0CAB">
        <w:rPr>
          <w:sz w:val="22"/>
          <w:szCs w:val="24"/>
          <w:vertAlign w:val="superscript"/>
        </w:rPr>
        <w:t>2</w:t>
      </w:r>
      <w:r w:rsidR="001F0CAB">
        <w:rPr>
          <w:sz w:val="22"/>
          <w:szCs w:val="24"/>
        </w:rPr>
        <w:t xml:space="preserve">” </w:t>
      </w:r>
      <w:r w:rsidRPr="0062225C">
        <w:rPr>
          <w:szCs w:val="20"/>
        </w:rPr>
        <w:t>ligger</w:t>
      </w:r>
      <w:r>
        <w:t xml:space="preserve"> også placeret her som centralt organiserede opgaver for Aabenraa Kommune.</w:t>
      </w:r>
      <w:r w:rsidR="00081ABA">
        <w:t xml:space="preserve"> Energitekniske funktioner og kompetencer er ligeledes at finde i dette team.  </w:t>
      </w:r>
      <w:r>
        <w:t xml:space="preserve"> </w:t>
      </w:r>
    </w:p>
    <w:p w14:paraId="6E39CBBB" w14:textId="77777777" w:rsidR="003D6A79" w:rsidRDefault="003D6A79" w:rsidP="0064785D">
      <w:pPr>
        <w:rPr>
          <w:b/>
        </w:rPr>
      </w:pPr>
    </w:p>
    <w:p w14:paraId="61C41922" w14:textId="77777777" w:rsidR="005E2C35" w:rsidRDefault="005E2C35" w:rsidP="0064785D">
      <w:pPr>
        <w:rPr>
          <w:b/>
        </w:rPr>
      </w:pPr>
    </w:p>
    <w:p w14:paraId="3629F359" w14:textId="50A840A0" w:rsidR="00315387" w:rsidRPr="005627D0" w:rsidRDefault="00F35FB6" w:rsidP="0064785D">
      <w:pPr>
        <w:rPr>
          <w:b/>
        </w:rPr>
      </w:pPr>
      <w:r w:rsidRPr="005627D0">
        <w:rPr>
          <w:b/>
        </w:rPr>
        <w:lastRenderedPageBreak/>
        <w:t>Teknisk Service:</w:t>
      </w:r>
    </w:p>
    <w:p w14:paraId="2B66311B" w14:textId="4D60B9B2" w:rsidR="00F35FB6" w:rsidRDefault="00F35FB6" w:rsidP="0064785D">
      <w:r>
        <w:t xml:space="preserve">Enheden består af </w:t>
      </w:r>
      <w:r w:rsidR="00FF0AFD">
        <w:t>seks</w:t>
      </w:r>
      <w:r>
        <w:t xml:space="preserve"> servicemedarbejdere og ca</w:t>
      </w:r>
      <w:r w:rsidR="000B77C6">
        <w:t>.</w:t>
      </w:r>
      <w:r>
        <w:t xml:space="preserve"> 10 rengøringsmedarb</w:t>
      </w:r>
      <w:r w:rsidR="005627D0">
        <w:t>ej</w:t>
      </w:r>
      <w:r>
        <w:t>dere</w:t>
      </w:r>
      <w:r w:rsidR="00FF0AFD">
        <w:t>.</w:t>
      </w:r>
    </w:p>
    <w:p w14:paraId="206A50AE" w14:textId="624D6D23" w:rsidR="00F35FB6" w:rsidRDefault="00F35FB6" w:rsidP="0064785D">
      <w:r>
        <w:t xml:space="preserve">Enheden varetager dagligdags betjening, rengøring og vedligeholdelse af </w:t>
      </w:r>
      <w:r w:rsidR="00FF0AFD">
        <w:t>fem</w:t>
      </w:r>
      <w:r>
        <w:t xml:space="preserve"> større administrative bygninger, herunder rådhuset. Samtidig bidrager enheden til betjening af politiske møder og </w:t>
      </w:r>
      <w:r w:rsidR="005627D0">
        <w:t>andre praktiske stabsfunktioner.</w:t>
      </w:r>
    </w:p>
    <w:p w14:paraId="7EDAF800" w14:textId="77777777" w:rsidR="005627D0" w:rsidRDefault="005627D0" w:rsidP="0064785D"/>
    <w:p w14:paraId="02695AD1" w14:textId="77777777" w:rsidR="004A06FC" w:rsidRDefault="00F74107" w:rsidP="003F4F5C">
      <w:pPr>
        <w:pStyle w:val="Overskrift2"/>
        <w:ind w:left="709" w:hanging="709"/>
      </w:pPr>
      <w:bookmarkStart w:id="17" w:name="_Toc43205571"/>
      <w:bookmarkStart w:id="18" w:name="_Toc193273448"/>
      <w:r>
        <w:t>Plan</w:t>
      </w:r>
      <w:r w:rsidR="004A06FC">
        <w:t xml:space="preserve">, </w:t>
      </w:r>
      <w:r>
        <w:t>Teknik &amp; Miljø</w:t>
      </w:r>
      <w:bookmarkEnd w:id="17"/>
      <w:bookmarkEnd w:id="18"/>
    </w:p>
    <w:p w14:paraId="1ECDA5A5" w14:textId="75C434EB" w:rsidR="004A06FC" w:rsidRDefault="004A06FC" w:rsidP="004A06FC">
      <w:r>
        <w:t xml:space="preserve">Der er samlet set ca. </w:t>
      </w:r>
      <w:r w:rsidR="0053049D">
        <w:t>150</w:t>
      </w:r>
      <w:r>
        <w:t xml:space="preserve"> administrative medarbejdere</w:t>
      </w:r>
      <w:r w:rsidR="00F55BCE">
        <w:t xml:space="preserve"> i vores forvaltning</w:t>
      </w:r>
      <w:r w:rsidR="00926185">
        <w:t>.</w:t>
      </w:r>
      <w:r>
        <w:t xml:space="preserve"> Alle </w:t>
      </w:r>
      <w:r w:rsidR="00324216">
        <w:t xml:space="preserve">er </w:t>
      </w:r>
      <w:r>
        <w:t>placeret på rådhuset i Aabenraa i samme område af bygningen.</w:t>
      </w:r>
      <w:r w:rsidR="00926185">
        <w:t xml:space="preserve"> Med til forvaltningen hører Driftsenheden, som har base i Kliplev, samt Barsø-færgen.</w:t>
      </w:r>
      <w:r w:rsidR="005627D0">
        <w:t xml:space="preserve"> </w:t>
      </w:r>
      <w:bookmarkStart w:id="19" w:name="_Hlk193276042"/>
      <w:r w:rsidR="005627D0">
        <w:t xml:space="preserve">Der er </w:t>
      </w:r>
      <w:r w:rsidR="00267163">
        <w:t>fire</w:t>
      </w:r>
      <w:r w:rsidR="005627D0">
        <w:t xml:space="preserve"> afdelinger i forvaltningen:</w:t>
      </w:r>
      <w:bookmarkEnd w:id="19"/>
    </w:p>
    <w:p w14:paraId="4D6344F4" w14:textId="102B0062" w:rsidR="005627D0" w:rsidRDefault="005627D0" w:rsidP="005627D0">
      <w:pPr>
        <w:pStyle w:val="Listeafsnit"/>
        <w:numPr>
          <w:ilvl w:val="0"/>
          <w:numId w:val="3"/>
        </w:numPr>
      </w:pPr>
      <w:r>
        <w:t>Byg, Natur &amp; Miljø</w:t>
      </w:r>
    </w:p>
    <w:p w14:paraId="745924EC" w14:textId="77777777" w:rsidR="005627D0" w:rsidRDefault="005627D0" w:rsidP="005627D0">
      <w:pPr>
        <w:pStyle w:val="Listeafsnit"/>
        <w:numPr>
          <w:ilvl w:val="0"/>
          <w:numId w:val="3"/>
        </w:numPr>
      </w:pPr>
      <w:r>
        <w:t>Plan &amp; Udvikling</w:t>
      </w:r>
    </w:p>
    <w:p w14:paraId="1AEA5B3C" w14:textId="77777777" w:rsidR="005627D0" w:rsidRDefault="005627D0" w:rsidP="005627D0">
      <w:pPr>
        <w:pStyle w:val="Listeafsnit"/>
        <w:numPr>
          <w:ilvl w:val="0"/>
          <w:numId w:val="3"/>
        </w:numPr>
      </w:pPr>
      <w:r>
        <w:t>Drift &amp; Anlæg</w:t>
      </w:r>
    </w:p>
    <w:p w14:paraId="2BBADD0C" w14:textId="410801DD" w:rsidR="005627D0" w:rsidRDefault="005627D0" w:rsidP="005627D0">
      <w:pPr>
        <w:pStyle w:val="Listeafsnit"/>
        <w:numPr>
          <w:ilvl w:val="0"/>
          <w:numId w:val="3"/>
        </w:numPr>
      </w:pPr>
      <w:r>
        <w:t>Erhverv og Bæredygtighed</w:t>
      </w:r>
    </w:p>
    <w:p w14:paraId="7E32DE03" w14:textId="77777777" w:rsidR="005627D0" w:rsidRDefault="005627D0" w:rsidP="005627D0">
      <w:r>
        <w:t>Der holdes ledermøder en gang om måneden, hvor alle teamledere i forvaltningen deltager sammen med afdelingscheferne og direktøren. Teamlederne indgår derudover i et netværk på tværs af forvaltningen.</w:t>
      </w:r>
    </w:p>
    <w:p w14:paraId="52587ABE" w14:textId="087C1440" w:rsidR="00BC1EF8" w:rsidRDefault="00BC1EF8" w:rsidP="004A06FC">
      <w:r>
        <w:t xml:space="preserve">I </w:t>
      </w:r>
      <w:r w:rsidR="00926185">
        <w:t>Plan</w:t>
      </w:r>
      <w:r>
        <w:t xml:space="preserve">, </w:t>
      </w:r>
      <w:r w:rsidR="00926185">
        <w:t>Teknik &amp; Miljø</w:t>
      </w:r>
      <w:r>
        <w:t xml:space="preserve"> </w:t>
      </w:r>
      <w:r w:rsidR="003F346C">
        <w:t>står vi for planlægning</w:t>
      </w:r>
      <w:r w:rsidR="00DE646E">
        <w:t xml:space="preserve"> og udvikling</w:t>
      </w:r>
      <w:r w:rsidR="003F346C">
        <w:t xml:space="preserve">, der </w:t>
      </w:r>
      <w:r w:rsidR="00926185">
        <w:t xml:space="preserve">er med til at </w:t>
      </w:r>
      <w:r w:rsidR="003F346C">
        <w:t>danne grundlag for kommunens vækst.</w:t>
      </w:r>
      <w:r>
        <w:t xml:space="preserve"> Planerne føres ud i livet</w:t>
      </w:r>
      <w:r w:rsidR="008D0BC3">
        <w:t>,</w:t>
      </w:r>
      <w:r>
        <w:t xml:space="preserve"> og myndighedsbehandlingen understøtter udviklingen. Vi lægger stor vægt på en løsningsorienteret balance, hvor vi understøtter borgernes og erhvervslivets projekter under hensyntagen til </w:t>
      </w:r>
      <w:r w:rsidR="00926185">
        <w:t xml:space="preserve">naboer, </w:t>
      </w:r>
      <w:r>
        <w:t>naturen og miljøet.</w:t>
      </w:r>
    </w:p>
    <w:p w14:paraId="2769A6AA" w14:textId="77777777" w:rsidR="004A06FC" w:rsidRDefault="004A06FC" w:rsidP="004A06FC">
      <w:r>
        <w:t>Det indebærer, at forvaltningen har – og skal videreudvikle - en særdeles udadvendt arbejdsform, hvor dialogen med interesse</w:t>
      </w:r>
      <w:r w:rsidR="00FF138D">
        <w:t>nterne</w:t>
      </w:r>
      <w:r>
        <w:t xml:space="preserve"> – erhvervsliv, borgere og foreninger - prioriteres højt. </w:t>
      </w:r>
    </w:p>
    <w:p w14:paraId="1B2B80DB" w14:textId="5F812913" w:rsidR="00FF138D" w:rsidRDefault="00926185" w:rsidP="004A06FC">
      <w:r>
        <w:t>Vigtig</w:t>
      </w:r>
      <w:r w:rsidR="00FF138D">
        <w:t xml:space="preserve">e </w:t>
      </w:r>
      <w:r w:rsidR="004A06FC">
        <w:t>udviklingsdagsordener</w:t>
      </w:r>
      <w:r w:rsidR="00B143CC">
        <w:t xml:space="preserve"> bygger på </w:t>
      </w:r>
      <w:hyperlink r:id="rId9" w:history="1">
        <w:r w:rsidR="004804B9" w:rsidRPr="004804B9">
          <w:rPr>
            <w:rStyle w:val="Hyperlink"/>
          </w:rPr>
          <w:t>Det Gode Liv - Udviklingsstrategi 2035</w:t>
        </w:r>
      </w:hyperlink>
      <w:r w:rsidR="00B143CC">
        <w:t>, og understøttes af en række udviklingsplaner bl.a.</w:t>
      </w:r>
      <w:r w:rsidR="004804B9">
        <w:t xml:space="preserve"> </w:t>
      </w:r>
      <w:hyperlink r:id="rId10" w:history="1">
        <w:r w:rsidR="004804B9" w:rsidRPr="004804B9">
          <w:rPr>
            <w:rStyle w:val="Hyperlink"/>
          </w:rPr>
          <w:t>Fremtidens Aabenraa – Fremtidens Købstad i 2035</w:t>
        </w:r>
      </w:hyperlink>
      <w:r w:rsidR="004804B9">
        <w:t xml:space="preserve"> o</w:t>
      </w:r>
      <w:r w:rsidR="00B143CC">
        <w:t xml:space="preserve">g andre udviklingsplaner i kommunens lokalområder. </w:t>
      </w:r>
      <w:hyperlink r:id="rId11" w:history="1">
        <w:r w:rsidR="004804B9" w:rsidRPr="004804B9">
          <w:rPr>
            <w:rStyle w:val="Hyperlink"/>
          </w:rPr>
          <w:t>Klima</w:t>
        </w:r>
      </w:hyperlink>
      <w:r w:rsidR="005627D0">
        <w:t>plan</w:t>
      </w:r>
      <w:r w:rsidR="00B143CC">
        <w:t xml:space="preserve"> og </w:t>
      </w:r>
      <w:hyperlink r:id="rId12" w:history="1">
        <w:r w:rsidR="004804B9" w:rsidRPr="004804B9">
          <w:rPr>
            <w:rStyle w:val="Hyperlink"/>
          </w:rPr>
          <w:t>Erhvervsstrategi</w:t>
        </w:r>
      </w:hyperlink>
      <w:r w:rsidR="00B143CC">
        <w:t xml:space="preserve"> er eksempler på andre væsentlige pejle- og styringselementer</w:t>
      </w:r>
      <w:r w:rsidR="004A06FC">
        <w:t>.</w:t>
      </w:r>
      <w:r w:rsidR="005627D0">
        <w:t xml:space="preserve"> Samtidig </w:t>
      </w:r>
      <w:r w:rsidR="00B143CC">
        <w:t xml:space="preserve">er forvaltningen ved at lægge de sidste kræfter i en større </w:t>
      </w:r>
      <w:r w:rsidR="005627D0">
        <w:t>kommuneplanrevision.</w:t>
      </w:r>
    </w:p>
    <w:p w14:paraId="737137FE" w14:textId="77777777" w:rsidR="008E2E4B" w:rsidRDefault="008E2E4B" w:rsidP="004A06FC"/>
    <w:p w14:paraId="597E08A1" w14:textId="77777777" w:rsidR="0064785D" w:rsidRDefault="0064785D" w:rsidP="0064785D">
      <w:pPr>
        <w:pStyle w:val="Overskrift2"/>
        <w:ind w:left="709" w:hanging="709"/>
      </w:pPr>
      <w:bookmarkStart w:id="20" w:name="_Toc43205572"/>
      <w:bookmarkStart w:id="21" w:name="_Toc193273449"/>
      <w:r w:rsidRPr="004D7504">
        <w:t>Aabenraa</w:t>
      </w:r>
      <w:r>
        <w:t xml:space="preserve"> Kommune</w:t>
      </w:r>
      <w:bookmarkEnd w:id="20"/>
      <w:bookmarkEnd w:id="21"/>
      <w:r>
        <w:t xml:space="preserve"> </w:t>
      </w:r>
    </w:p>
    <w:p w14:paraId="7B3731F4" w14:textId="77777777" w:rsidR="00267163" w:rsidRDefault="00267163" w:rsidP="00267163">
      <w:bookmarkStart w:id="22" w:name="_Toc43205573"/>
      <w:bookmarkStart w:id="23" w:name="_Toc193273450"/>
      <w:r>
        <w:t>Kommunen har knap 60.000 indbyggere og er placeret ved motorvejen, afgrænset af Haderslev Kommune mod nord og den dansk-tyske grænse mod syd.</w:t>
      </w:r>
      <w:r w:rsidRPr="00F74107">
        <w:t xml:space="preserve"> </w:t>
      </w:r>
      <w:r>
        <w:t>Fra Aabenraa by er der 45 minutter til Lillebæltsbroen, 30 minutter til kulturbyen Flensborg, 35 minutter til Kolding og to timer til metropolen Hamborg. Kommunen er præget af storslået og varieret natur med to dybe fjorde, åbne vidder i vest, smukke gamle skove og et stærkt kuperet landskab i øst.</w:t>
      </w:r>
    </w:p>
    <w:p w14:paraId="0F844AAA" w14:textId="45ECE1B4" w:rsidR="00267163" w:rsidRDefault="00267163" w:rsidP="00267163">
      <w:r>
        <w:t>I de kommende år forventes en positiv udvikling af befolkningstallet og ikke mindst mange nye arbejdspladser</w:t>
      </w:r>
      <w:r w:rsidR="00C839A2">
        <w:t xml:space="preserve">. </w:t>
      </w:r>
      <w:r>
        <w:t xml:space="preserve">Vi forventer, at det får positive konsekvenser for lokalsamfundene, kulturlivet og erhvervslivet. Det kræver en vedvarende indsats at tiltrække borgere og virksomheder og samtidig passe på den flotte natur. </w:t>
      </w:r>
    </w:p>
    <w:p w14:paraId="61311A52" w14:textId="77777777" w:rsidR="00267163" w:rsidRDefault="00267163" w:rsidP="00267163">
      <w:r>
        <w:lastRenderedPageBreak/>
        <w:t xml:space="preserve">Den politiske organisation består af Byrådet, Økonomiudvalget og syv fagudvalg. </w:t>
      </w:r>
      <w:r>
        <w:br/>
        <w:t xml:space="preserve">Anlægsteamets arbejdsområder ligger fordelt under flere udvalg, hvor teamleder eller afdelingschef fremlægger sager optaget på de politiske dagsordner. </w:t>
      </w:r>
    </w:p>
    <w:p w14:paraId="33CBAF54" w14:textId="77777777" w:rsidR="00267163" w:rsidRDefault="00267163" w:rsidP="00267163">
      <w:r>
        <w:t xml:space="preserve">Det politiske samarbejde er respektfuldt og ordentligt. Der er en god politisk tone, uanset om man er enige eller ej – og det er med til at skabe positive vibrationer ned i den administrative organisation. </w:t>
      </w:r>
    </w:p>
    <w:p w14:paraId="281206CE" w14:textId="77777777" w:rsidR="00267163" w:rsidRDefault="00267163" w:rsidP="00267163">
      <w:r>
        <w:t>I Aabenraa Kommune har vi en værdibaseret tilgang til ledelse, hvor tydeligt formulerede forventninger skaber grundlag for dialog og et systematisk arbejde med lederudvikling og lederevaluering.</w:t>
      </w:r>
      <w:r>
        <w:br/>
        <w:t xml:space="preserve">Kommunens information om </w:t>
      </w:r>
      <w:hyperlink r:id="rId13" w:anchor="organisationsdiagrammer-for-aabenraa-kommune-7b" w:history="1">
        <w:r w:rsidRPr="004804B9">
          <w:rPr>
            <w:rStyle w:val="Hyperlink"/>
          </w:rPr>
          <w:t>Politisk og administrativ organisering</w:t>
        </w:r>
      </w:hyperlink>
      <w:r>
        <w:t xml:space="preserve"> finder du via linket eller på kommunens hjemmeside.</w:t>
      </w:r>
    </w:p>
    <w:p w14:paraId="04290433" w14:textId="77777777" w:rsidR="002D218F" w:rsidRPr="002D218F" w:rsidRDefault="002D218F" w:rsidP="002D218F">
      <w:pPr>
        <w:pStyle w:val="Overskrift1"/>
        <w:ind w:left="567" w:hanging="567"/>
      </w:pPr>
      <w:r>
        <w:t>Ansættelsesprocessen</w:t>
      </w:r>
      <w:bookmarkEnd w:id="22"/>
      <w:bookmarkEnd w:id="23"/>
    </w:p>
    <w:p w14:paraId="3492D97E" w14:textId="107B201A" w:rsidR="0028483B" w:rsidRDefault="00A418D1" w:rsidP="0028483B">
      <w:r>
        <w:t xml:space="preserve">Ansøgningsfrist </w:t>
      </w:r>
      <w:r w:rsidRPr="00D51AC0">
        <w:t xml:space="preserve">er </w:t>
      </w:r>
      <w:r w:rsidR="00EB23A7" w:rsidRPr="00D51AC0">
        <w:t xml:space="preserve">den </w:t>
      </w:r>
      <w:r w:rsidR="00DF1092">
        <w:t>5</w:t>
      </w:r>
      <w:r w:rsidR="000B77C6" w:rsidRPr="00D51AC0">
        <w:t xml:space="preserve">. </w:t>
      </w:r>
      <w:r w:rsidR="00DF1092">
        <w:t>maj</w:t>
      </w:r>
      <w:r w:rsidR="00061B60" w:rsidRPr="00D51AC0">
        <w:t xml:space="preserve"> </w:t>
      </w:r>
      <w:r w:rsidR="000B77C6" w:rsidRPr="00D51AC0">
        <w:t>202</w:t>
      </w:r>
      <w:r w:rsidR="00061B60" w:rsidRPr="00D51AC0">
        <w:t>5</w:t>
      </w:r>
      <w:r w:rsidRPr="00D51AC0">
        <w:t>. Ansættelsessamtaler</w:t>
      </w:r>
      <w:r>
        <w:t xml:space="preserve"> er planlagt </w:t>
      </w:r>
      <w:r w:rsidR="00061B60">
        <w:t xml:space="preserve">over to runder i henholdsvis uge </w:t>
      </w:r>
      <w:r w:rsidR="00267163">
        <w:t>20</w:t>
      </w:r>
      <w:r w:rsidR="00061B60">
        <w:t xml:space="preserve"> og </w:t>
      </w:r>
      <w:r w:rsidR="00267163">
        <w:t>21</w:t>
      </w:r>
      <w:r w:rsidR="00061B60">
        <w:t xml:space="preserve">. </w:t>
      </w:r>
      <w:r>
        <w:t xml:space="preserve">Ansættelsesudvalget udvælger </w:t>
      </w:r>
      <w:r w:rsidR="00061B60">
        <w:t xml:space="preserve">efter første ansøgerrunde op til </w:t>
      </w:r>
      <w:r w:rsidR="00267163">
        <w:t>tre</w:t>
      </w:r>
      <w:r w:rsidR="00061B60">
        <w:t xml:space="preserve"> </w:t>
      </w:r>
      <w:r>
        <w:t>ansøgere, der inviteres til anden runde</w:t>
      </w:r>
      <w:r w:rsidR="00F2111E">
        <w:t>.</w:t>
      </w:r>
      <w:r w:rsidR="00061B60">
        <w:t xml:space="preserve"> De eksakte datoer for samtaler vil blive udmeldt i forbindelse med indkaldelse til samtale.</w:t>
      </w:r>
      <w:r w:rsidR="00FB7A0E">
        <w:t xml:space="preserve"> </w:t>
      </w:r>
    </w:p>
    <w:p w14:paraId="00AE7CC3" w14:textId="02AAD080" w:rsidR="0028483B" w:rsidRDefault="00930047" w:rsidP="0028483B">
      <w:r>
        <w:t>I forbindelse med samtalerne</w:t>
      </w:r>
      <w:r w:rsidR="0028483B">
        <w:t xml:space="preserve"> vil </w:t>
      </w:r>
      <w:r w:rsidR="00305FC0">
        <w:t xml:space="preserve">der </w:t>
      </w:r>
      <w:r w:rsidR="0028483B">
        <w:t xml:space="preserve">blive stillet en opgave, der </w:t>
      </w:r>
      <w:r w:rsidR="006A5A35">
        <w:t>fremlægges</w:t>
      </w:r>
      <w:r w:rsidR="0028483B">
        <w:t xml:space="preserve"> under samtale</w:t>
      </w:r>
      <w:r>
        <w:t>n</w:t>
      </w:r>
      <w:r w:rsidR="0028483B">
        <w:t>. Opgaven forberedes umiddelbart før samtalen.</w:t>
      </w:r>
    </w:p>
    <w:p w14:paraId="40F4EAFB" w14:textId="3F09F8D3" w:rsidR="00FB7A0E" w:rsidRDefault="00FB7A0E" w:rsidP="0028483B">
      <w:r>
        <w:t>Ansøgere må forvente, at der bliver indhentet referencer inden anden samtale og kun efter aftale med ansøger. Kontaktoplysninger for</w:t>
      </w:r>
      <w:r w:rsidR="000B77C6">
        <w:t xml:space="preserve"> mindst</w:t>
      </w:r>
      <w:r>
        <w:t xml:space="preserve"> </w:t>
      </w:r>
      <w:r w:rsidR="00267163">
        <w:t>to</w:t>
      </w:r>
      <w:r w:rsidR="000B77C6">
        <w:t xml:space="preserve"> </w:t>
      </w:r>
      <w:r>
        <w:t xml:space="preserve">referencer medbringes til første samtale. </w:t>
      </w:r>
    </w:p>
    <w:p w14:paraId="0EE7641F" w14:textId="77777777" w:rsidR="00861D1E" w:rsidRDefault="00861D1E" w:rsidP="0028483B">
      <w:pPr>
        <w:rPr>
          <w:b/>
        </w:rPr>
      </w:pPr>
    </w:p>
    <w:p w14:paraId="5DF8BC65" w14:textId="77777777" w:rsidR="0028483B" w:rsidRPr="004D3B5D" w:rsidRDefault="0028483B" w:rsidP="004D3B5D">
      <w:pPr>
        <w:rPr>
          <w:b/>
        </w:rPr>
      </w:pPr>
      <w:r w:rsidRPr="004D3B5D">
        <w:rPr>
          <w:b/>
        </w:rPr>
        <w:t>Ansættelsesudvalg</w:t>
      </w:r>
    </w:p>
    <w:p w14:paraId="2A60654E" w14:textId="35F3729B" w:rsidR="0028483B" w:rsidRDefault="0028483B" w:rsidP="0028483B">
      <w:r>
        <w:t xml:space="preserve">Ansættelsesudvalget til stillingen består af afdelingschef </w:t>
      </w:r>
      <w:r w:rsidR="00305FC0">
        <w:t>Jesper</w:t>
      </w:r>
      <w:r w:rsidR="006D6E9E">
        <w:t xml:space="preserve"> Juhl</w:t>
      </w:r>
      <w:r w:rsidR="00305FC0">
        <w:t xml:space="preserve"> Kristensen, teamleder Søren Nagstrup og to </w:t>
      </w:r>
      <w:r>
        <w:t>medarbejderrepræsentanter.</w:t>
      </w:r>
    </w:p>
    <w:p w14:paraId="4F1B296B" w14:textId="77777777" w:rsidR="0028483B" w:rsidRDefault="0028483B" w:rsidP="0028483B">
      <w:r>
        <w:t xml:space="preserve">Ansættelsesudvalget vurderer ansøgerne ud fra de faglige, ledelsesmæssige og personlige kompetencer og erfaringer, som er beskrevet i job- og kompetenceprofilen. </w:t>
      </w:r>
    </w:p>
    <w:p w14:paraId="6010BDAB" w14:textId="77777777" w:rsidR="0028483B" w:rsidRDefault="0028483B" w:rsidP="0028483B">
      <w:r>
        <w:t>Ansættelsesudvalget har efter sidste samtalerunde følgende grundlag for vurderingen af de sidste to-tre ansøgere:</w:t>
      </w:r>
    </w:p>
    <w:p w14:paraId="7D49341E" w14:textId="77777777" w:rsidR="0028483B" w:rsidRDefault="0028483B" w:rsidP="0028483B">
      <w:pPr>
        <w:pStyle w:val="Listeafsnit"/>
        <w:numPr>
          <w:ilvl w:val="0"/>
          <w:numId w:val="22"/>
        </w:numPr>
      </w:pPr>
      <w:r>
        <w:t>Den skriftlige ansøgning</w:t>
      </w:r>
    </w:p>
    <w:p w14:paraId="7C614B6C" w14:textId="77777777" w:rsidR="0028483B" w:rsidRDefault="0028483B" w:rsidP="0028483B">
      <w:pPr>
        <w:pStyle w:val="Listeafsnit"/>
        <w:numPr>
          <w:ilvl w:val="0"/>
          <w:numId w:val="22"/>
        </w:numPr>
      </w:pPr>
      <w:r>
        <w:t>Det personlige indtryk fra de to samtaler</w:t>
      </w:r>
    </w:p>
    <w:p w14:paraId="37F3B8C9" w14:textId="77777777" w:rsidR="0028483B" w:rsidRDefault="00D70B00" w:rsidP="0028483B">
      <w:pPr>
        <w:pStyle w:val="Listeafsnit"/>
        <w:numPr>
          <w:ilvl w:val="0"/>
          <w:numId w:val="22"/>
        </w:numPr>
      </w:pPr>
      <w:r>
        <w:t>Fremlæggelsen af de</w:t>
      </w:r>
      <w:r w:rsidR="0028483B">
        <w:t xml:space="preserve"> stillede opgave</w:t>
      </w:r>
      <w:r>
        <w:t>r</w:t>
      </w:r>
    </w:p>
    <w:p w14:paraId="3B698C48" w14:textId="6880F511" w:rsidR="00061B60" w:rsidRDefault="0028483B" w:rsidP="00267163">
      <w:pPr>
        <w:pStyle w:val="Listeafsnit"/>
        <w:numPr>
          <w:ilvl w:val="0"/>
          <w:numId w:val="22"/>
        </w:numPr>
      </w:pPr>
      <w:r>
        <w:t xml:space="preserve">Resultatet af afdelingschefens indhentning af to-fire referencer. </w:t>
      </w:r>
    </w:p>
    <w:p w14:paraId="6186203F" w14:textId="77777777" w:rsidR="00E01BB5" w:rsidRDefault="00E01BB5" w:rsidP="0028483B">
      <w:pPr>
        <w:rPr>
          <w:b/>
        </w:rPr>
      </w:pPr>
    </w:p>
    <w:p w14:paraId="29AA5D37" w14:textId="29168F59" w:rsidR="0028483B" w:rsidRPr="0028483B" w:rsidRDefault="00EB23A7" w:rsidP="0028483B">
      <w:pPr>
        <w:rPr>
          <w:b/>
        </w:rPr>
      </w:pPr>
      <w:r>
        <w:rPr>
          <w:b/>
        </w:rPr>
        <w:t>Tiltrædelse og løn</w:t>
      </w:r>
    </w:p>
    <w:p w14:paraId="07C6BF41" w14:textId="1C216757" w:rsidR="0028483B" w:rsidRDefault="0028483B" w:rsidP="0028483B">
      <w:r>
        <w:t xml:space="preserve">Forventet tiltrædelse 1. </w:t>
      </w:r>
      <w:r w:rsidR="00D51AC0">
        <w:t>juli</w:t>
      </w:r>
      <w:r w:rsidR="00305FC0">
        <w:t xml:space="preserve"> </w:t>
      </w:r>
      <w:r>
        <w:t>20</w:t>
      </w:r>
      <w:r w:rsidR="000B6164">
        <w:t>2</w:t>
      </w:r>
      <w:r w:rsidR="00D51AC0">
        <w:t>5</w:t>
      </w:r>
      <w:r>
        <w:t xml:space="preserve"> eller efter aftale.</w:t>
      </w:r>
    </w:p>
    <w:p w14:paraId="6EA3E3E5" w14:textId="546366DB" w:rsidR="005121EE" w:rsidRDefault="005121EE" w:rsidP="005121EE">
      <w:r w:rsidRPr="004A06FC">
        <w:t>Stillingen</w:t>
      </w:r>
      <w:r>
        <w:t xml:space="preserve"> aflønnes i henhold til gældende overenskomst efter forhandling med den forhandlingsberettigede organisation</w:t>
      </w:r>
      <w:r w:rsidR="00997F4C">
        <w:t xml:space="preserve"> og kan ligge omkring 6</w:t>
      </w:r>
      <w:r w:rsidR="002A682F">
        <w:t>25</w:t>
      </w:r>
      <w:r w:rsidR="00997F4C">
        <w:t xml:space="preserve">.000 kr. om året </w:t>
      </w:r>
      <w:r w:rsidR="002A682F">
        <w:t>eksk</w:t>
      </w:r>
      <w:r w:rsidR="00997F4C">
        <w:t>l. pension</w:t>
      </w:r>
      <w:r>
        <w:t xml:space="preserve">. </w:t>
      </w:r>
    </w:p>
    <w:p w14:paraId="206ACCBE" w14:textId="77777777" w:rsidR="004D3B5D" w:rsidRDefault="004D3B5D" w:rsidP="0028483B">
      <w:pPr>
        <w:rPr>
          <w:b/>
        </w:rPr>
      </w:pPr>
    </w:p>
    <w:p w14:paraId="3C3D54F0" w14:textId="77777777" w:rsidR="0028483B" w:rsidRPr="0028483B" w:rsidRDefault="0028483B" w:rsidP="0028483B">
      <w:pPr>
        <w:rPr>
          <w:b/>
        </w:rPr>
      </w:pPr>
      <w:r w:rsidRPr="0028483B">
        <w:rPr>
          <w:b/>
        </w:rPr>
        <w:lastRenderedPageBreak/>
        <w:t>Yderligere informationer om stillingen</w:t>
      </w:r>
    </w:p>
    <w:p w14:paraId="17F052B5" w14:textId="024034AF" w:rsidR="00583358" w:rsidRDefault="00EB23A7" w:rsidP="004D3B5D">
      <w:r>
        <w:t xml:space="preserve">Vil du vide mere? Så kontakt </w:t>
      </w:r>
      <w:r w:rsidR="0028483B">
        <w:t xml:space="preserve">afdelingschef </w:t>
      </w:r>
      <w:r w:rsidR="00305FC0">
        <w:t>Jesper Juhl Kristensen</w:t>
      </w:r>
      <w:r w:rsidR="0028483B">
        <w:t xml:space="preserve">, tlf. </w:t>
      </w:r>
      <w:r w:rsidR="00305FC0">
        <w:t>21</w:t>
      </w:r>
      <w:r w:rsidR="006D6E9E">
        <w:t xml:space="preserve"> </w:t>
      </w:r>
      <w:r w:rsidR="00305FC0">
        <w:t>54</w:t>
      </w:r>
      <w:r w:rsidR="006D6E9E">
        <w:t xml:space="preserve"> </w:t>
      </w:r>
      <w:r w:rsidR="00305FC0">
        <w:t>19</w:t>
      </w:r>
      <w:r w:rsidR="006D6E9E">
        <w:t xml:space="preserve"> </w:t>
      </w:r>
      <w:r w:rsidR="00305FC0">
        <w:t>04,</w:t>
      </w:r>
      <w:r w:rsidR="0028483B">
        <w:t xml:space="preserve"> med spørgsmål til stilling</w:t>
      </w:r>
      <w:r w:rsidR="00305FC0">
        <w:t xml:space="preserve">en eller til forventninger til </w:t>
      </w:r>
      <w:r w:rsidR="0028483B">
        <w:t xml:space="preserve">en kommende teamleder. </w:t>
      </w:r>
    </w:p>
    <w:sectPr w:rsidR="00583358" w:rsidSect="008D0BC3">
      <w:footerReference w:type="default" r:id="rId14"/>
      <w:headerReference w:type="first" r:id="rId15"/>
      <w:footerReference w:type="first" r:id="rId16"/>
      <w:pgSz w:w="11906" w:h="16838" w:code="9"/>
      <w:pgMar w:top="1701" w:right="1134" w:bottom="1701" w:left="1134" w:header="709" w:footer="709" w:gutter="0"/>
      <w:pgNumType w:start="0"/>
      <w:cols w:space="70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BC1D8C" w14:textId="77777777" w:rsidR="00C84E07" w:rsidRDefault="00C84E07" w:rsidP="004A06FC">
      <w:r>
        <w:separator/>
      </w:r>
    </w:p>
  </w:endnote>
  <w:endnote w:type="continuationSeparator" w:id="0">
    <w:p w14:paraId="7497C729" w14:textId="77777777" w:rsidR="00C84E07" w:rsidRDefault="00C84E07" w:rsidP="004A06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3871521"/>
      <w:docPartObj>
        <w:docPartGallery w:val="Page Numbers (Bottom of Page)"/>
        <w:docPartUnique/>
      </w:docPartObj>
    </w:sdtPr>
    <w:sdtContent>
      <w:p w14:paraId="00D36003" w14:textId="1B4DFF94" w:rsidR="00B92992" w:rsidRDefault="008D0BC3">
        <w:pPr>
          <w:pStyle w:val="Sidefod"/>
          <w:jc w:val="center"/>
        </w:pPr>
        <w:r>
          <w:fldChar w:fldCharType="begin"/>
        </w:r>
        <w:r>
          <w:instrText xml:space="preserve"> PAGE   \* MERGEFORMAT </w:instrText>
        </w:r>
        <w:r>
          <w:fldChar w:fldCharType="separate"/>
        </w:r>
        <w:r w:rsidR="00F702D6">
          <w:rPr>
            <w:noProof/>
          </w:rPr>
          <w:t>1</w:t>
        </w:r>
        <w:r>
          <w:fldChar w:fldCharType="end"/>
        </w:r>
      </w:p>
    </w:sdtContent>
  </w:sdt>
  <w:p w14:paraId="4816F34F" w14:textId="77777777" w:rsidR="00B92992" w:rsidRDefault="00B92992">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21584" w14:textId="77777777" w:rsidR="001174DA" w:rsidRDefault="001174DA" w:rsidP="004A06FC">
    <w:pPr>
      <w:pStyle w:val="Sidefod"/>
    </w:pPr>
    <w:r>
      <w:rPr>
        <w:noProof/>
        <w:lang w:eastAsia="da-DK"/>
      </w:rPr>
      <w:drawing>
        <wp:anchor distT="0" distB="0" distL="114300" distR="114300" simplePos="0" relativeHeight="251658240" behindDoc="0" locked="0" layoutInCell="1" allowOverlap="1" wp14:anchorId="1266115F" wp14:editId="70B52680">
          <wp:simplePos x="0" y="0"/>
          <wp:positionH relativeFrom="page">
            <wp:posOffset>0</wp:posOffset>
          </wp:positionH>
          <wp:positionV relativeFrom="page">
            <wp:posOffset>9449880</wp:posOffset>
          </wp:positionV>
          <wp:extent cx="7552706" cy="855023"/>
          <wp:effectExtent l="0" t="0" r="0" b="2540"/>
          <wp:wrapNone/>
          <wp:docPr id="1"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
                  <pic:cNvPicPr>
                    <a:picLocks noChangeAspect="1" noChangeArrowheads="1"/>
                  </pic:cNvPicPr>
                </pic:nvPicPr>
                <pic:blipFill>
                  <a:blip r:embed="rId1"/>
                  <a:srcRect/>
                  <a:stretch>
                    <a:fillRect/>
                  </a:stretch>
                </pic:blipFill>
                <pic:spPr bwMode="auto">
                  <a:xfrm>
                    <a:off x="0" y="0"/>
                    <a:ext cx="7552706" cy="85502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5004950" w14:textId="77777777" w:rsidR="001174DA" w:rsidRDefault="001174DA" w:rsidP="004A06FC">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ADEF30" w14:textId="77777777" w:rsidR="00C84E07" w:rsidRDefault="00C84E07" w:rsidP="004A06FC">
      <w:r>
        <w:separator/>
      </w:r>
    </w:p>
  </w:footnote>
  <w:footnote w:type="continuationSeparator" w:id="0">
    <w:p w14:paraId="399E22A7" w14:textId="77777777" w:rsidR="00C84E07" w:rsidRDefault="00C84E07" w:rsidP="004A06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07F48" w14:textId="77777777" w:rsidR="001174DA" w:rsidRDefault="00C757CB" w:rsidP="004A06FC">
    <w:pPr>
      <w:pStyle w:val="Sidehoved"/>
    </w:pPr>
    <w:r>
      <w:rPr>
        <w:noProof/>
        <w:lang w:eastAsia="da-DK"/>
      </w:rPr>
      <w:drawing>
        <wp:anchor distT="0" distB="0" distL="114300" distR="114300" simplePos="0" relativeHeight="251657216" behindDoc="0" locked="0" layoutInCell="1" allowOverlap="1" wp14:anchorId="239D6335" wp14:editId="67F3B487">
          <wp:simplePos x="0" y="0"/>
          <wp:positionH relativeFrom="page">
            <wp:align>center</wp:align>
          </wp:positionH>
          <wp:positionV relativeFrom="page">
            <wp:align>top</wp:align>
          </wp:positionV>
          <wp:extent cx="7552800" cy="3405600"/>
          <wp:effectExtent l="0" t="0" r="0" b="4445"/>
          <wp:wrapSquare wrapText="bothSides"/>
          <wp:docPr id="2" name="Billede 2" descr="sky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2" descr="skyer-2"/>
                  <pic:cNvPicPr>
                    <a:picLocks noChangeAspect="1" noChangeArrowheads="1"/>
                  </pic:cNvPicPr>
                </pic:nvPicPr>
                <pic:blipFill>
                  <a:blip r:embed="rId1"/>
                  <a:srcRect/>
                  <a:stretch>
                    <a:fillRect/>
                  </a:stretch>
                </pic:blipFill>
                <pic:spPr bwMode="auto">
                  <a:xfrm>
                    <a:off x="0" y="0"/>
                    <a:ext cx="7552800" cy="3405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105A8">
      <w:rPr>
        <w:noProof/>
        <w:lang w:eastAsia="da-DK"/>
      </w:rPr>
      <w:drawing>
        <wp:anchor distT="0" distB="0" distL="114300" distR="114300" simplePos="0" relativeHeight="251659264" behindDoc="1" locked="0" layoutInCell="1" allowOverlap="1" wp14:anchorId="0B619BCD" wp14:editId="3AA2CB82">
          <wp:simplePos x="0" y="0"/>
          <wp:positionH relativeFrom="page">
            <wp:posOffset>5258435</wp:posOffset>
          </wp:positionH>
          <wp:positionV relativeFrom="page">
            <wp:posOffset>3657600</wp:posOffset>
          </wp:positionV>
          <wp:extent cx="1725433" cy="572494"/>
          <wp:effectExtent l="0" t="0" r="0" b="0"/>
          <wp:wrapNone/>
          <wp:docPr id="3" name="Billed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1725433" cy="57249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067D8"/>
    <w:multiLevelType w:val="hybridMultilevel"/>
    <w:tmpl w:val="4B38384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119839BC"/>
    <w:multiLevelType w:val="hybridMultilevel"/>
    <w:tmpl w:val="54C478E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1A031629"/>
    <w:multiLevelType w:val="hybridMultilevel"/>
    <w:tmpl w:val="932EE3E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1E444CE3"/>
    <w:multiLevelType w:val="hybridMultilevel"/>
    <w:tmpl w:val="D22A42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2372132D"/>
    <w:multiLevelType w:val="hybridMultilevel"/>
    <w:tmpl w:val="9F8A12FE"/>
    <w:lvl w:ilvl="0" w:tplc="D7462524">
      <w:start w:val="4"/>
      <w:numFmt w:val="bullet"/>
      <w:lvlText w:val="-"/>
      <w:lvlJc w:val="left"/>
      <w:pPr>
        <w:ind w:left="720" w:hanging="360"/>
      </w:pPr>
      <w:rPr>
        <w:rFonts w:ascii="Verdana" w:eastAsia="Calibri" w:hAnsi="Verdana"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23F113EF"/>
    <w:multiLevelType w:val="multilevel"/>
    <w:tmpl w:val="90AEC640"/>
    <w:lvl w:ilvl="0">
      <w:start w:val="1"/>
      <w:numFmt w:val="decimal"/>
      <w:lvlText w:val="%1."/>
      <w:lvlJc w:val="left"/>
      <w:pPr>
        <w:ind w:left="644" w:hanging="360"/>
      </w:pPr>
    </w:lvl>
    <w:lvl w:ilvl="1">
      <w:start w:val="1"/>
      <w:numFmt w:val="decimal"/>
      <w:lvlText w:val="%1.%2."/>
      <w:lvlJc w:val="left"/>
      <w:pPr>
        <w:ind w:left="1076" w:hanging="432"/>
      </w:pPr>
    </w:lvl>
    <w:lvl w:ilvl="2">
      <w:start w:val="1"/>
      <w:numFmt w:val="decimal"/>
      <w:lvlText w:val="%1.%2.%3."/>
      <w:lvlJc w:val="left"/>
      <w:pPr>
        <w:ind w:left="1508" w:hanging="504"/>
      </w:p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6" w15:restartNumberingAfterBreak="0">
    <w:nsid w:val="27C600AF"/>
    <w:multiLevelType w:val="multilevel"/>
    <w:tmpl w:val="8432D494"/>
    <w:lvl w:ilvl="0">
      <w:start w:val="1"/>
      <w:numFmt w:val="decimal"/>
      <w:pStyle w:val="Overskrift1"/>
      <w:lvlText w:val="%1."/>
      <w:lvlJc w:val="left"/>
      <w:pPr>
        <w:ind w:left="360" w:hanging="360"/>
      </w:pPr>
      <w:rPr>
        <w:rFonts w:hint="default"/>
      </w:rPr>
    </w:lvl>
    <w:lvl w:ilvl="1">
      <w:start w:val="1"/>
      <w:numFmt w:val="decimal"/>
      <w:pStyle w:val="Overskrift2"/>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E151BDA"/>
    <w:multiLevelType w:val="hybridMultilevel"/>
    <w:tmpl w:val="F32C959A"/>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3DA10D5D"/>
    <w:multiLevelType w:val="hybridMultilevel"/>
    <w:tmpl w:val="B816D86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460C6F5E"/>
    <w:multiLevelType w:val="hybridMultilevel"/>
    <w:tmpl w:val="60C03D2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4A722C0D"/>
    <w:multiLevelType w:val="hybridMultilevel"/>
    <w:tmpl w:val="E7C8A18A"/>
    <w:lvl w:ilvl="0" w:tplc="0406000F">
      <w:start w:val="1"/>
      <w:numFmt w:val="decimal"/>
      <w:lvlText w:val="%1."/>
      <w:lvlJc w:val="left"/>
      <w:pPr>
        <w:ind w:left="360" w:hanging="360"/>
      </w:pPr>
      <w:rPr>
        <w:rFonts w:hint="default"/>
      </w:rPr>
    </w:lvl>
    <w:lvl w:ilvl="1" w:tplc="04060019" w:tentative="1">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11" w15:restartNumberingAfterBreak="0">
    <w:nsid w:val="4CC73E83"/>
    <w:multiLevelType w:val="hybridMultilevel"/>
    <w:tmpl w:val="E700A702"/>
    <w:lvl w:ilvl="0" w:tplc="9E164906">
      <w:numFmt w:val="bullet"/>
      <w:lvlText w:val="-"/>
      <w:lvlJc w:val="left"/>
      <w:pPr>
        <w:ind w:left="720" w:hanging="360"/>
      </w:pPr>
      <w:rPr>
        <w:rFonts w:ascii="Verdana" w:eastAsia="Calibri" w:hAnsi="Verdana"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5E791D51"/>
    <w:multiLevelType w:val="hybridMultilevel"/>
    <w:tmpl w:val="822A1D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64B82020"/>
    <w:multiLevelType w:val="hybridMultilevel"/>
    <w:tmpl w:val="6C38FCE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6690692B"/>
    <w:multiLevelType w:val="hybridMultilevel"/>
    <w:tmpl w:val="7F3C947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6B4D443F"/>
    <w:multiLevelType w:val="multilevel"/>
    <w:tmpl w:val="EF20361E"/>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11D41DB"/>
    <w:multiLevelType w:val="hybridMultilevel"/>
    <w:tmpl w:val="5EA2E6E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233008383">
    <w:abstractNumId w:val="5"/>
  </w:num>
  <w:num w:numId="2" w16cid:durableId="1745254031">
    <w:abstractNumId w:val="15"/>
  </w:num>
  <w:num w:numId="3" w16cid:durableId="983386268">
    <w:abstractNumId w:val="0"/>
  </w:num>
  <w:num w:numId="4" w16cid:durableId="42871270">
    <w:abstractNumId w:val="5"/>
  </w:num>
  <w:num w:numId="5" w16cid:durableId="768232703">
    <w:abstractNumId w:val="5"/>
  </w:num>
  <w:num w:numId="6" w16cid:durableId="956059331">
    <w:abstractNumId w:val="6"/>
  </w:num>
  <w:num w:numId="7" w16cid:durableId="1860194960">
    <w:abstractNumId w:val="6"/>
  </w:num>
  <w:num w:numId="8" w16cid:durableId="977302722">
    <w:abstractNumId w:val="6"/>
  </w:num>
  <w:num w:numId="9" w16cid:durableId="871649646">
    <w:abstractNumId w:val="9"/>
  </w:num>
  <w:num w:numId="10" w16cid:durableId="286935075">
    <w:abstractNumId w:val="6"/>
  </w:num>
  <w:num w:numId="11" w16cid:durableId="1377313238">
    <w:abstractNumId w:val="6"/>
  </w:num>
  <w:num w:numId="12" w16cid:durableId="1247347385">
    <w:abstractNumId w:val="7"/>
  </w:num>
  <w:num w:numId="13" w16cid:durableId="1105341052">
    <w:abstractNumId w:val="8"/>
  </w:num>
  <w:num w:numId="14" w16cid:durableId="956136160">
    <w:abstractNumId w:val="14"/>
  </w:num>
  <w:num w:numId="15" w16cid:durableId="179515318">
    <w:abstractNumId w:val="6"/>
  </w:num>
  <w:num w:numId="16" w16cid:durableId="1754741108">
    <w:abstractNumId w:val="6"/>
  </w:num>
  <w:num w:numId="17" w16cid:durableId="1972439040">
    <w:abstractNumId w:val="6"/>
  </w:num>
  <w:num w:numId="18" w16cid:durableId="1742097885">
    <w:abstractNumId w:val="6"/>
  </w:num>
  <w:num w:numId="19" w16cid:durableId="1884710353">
    <w:abstractNumId w:val="6"/>
  </w:num>
  <w:num w:numId="20" w16cid:durableId="276370693">
    <w:abstractNumId w:val="6"/>
  </w:num>
  <w:num w:numId="21" w16cid:durableId="1170027511">
    <w:abstractNumId w:val="16"/>
  </w:num>
  <w:num w:numId="22" w16cid:durableId="1024868170">
    <w:abstractNumId w:val="3"/>
  </w:num>
  <w:num w:numId="23" w16cid:durableId="1675451857">
    <w:abstractNumId w:val="11"/>
  </w:num>
  <w:num w:numId="24" w16cid:durableId="823203363">
    <w:abstractNumId w:val="10"/>
  </w:num>
  <w:num w:numId="25" w16cid:durableId="1461459971">
    <w:abstractNumId w:val="4"/>
  </w:num>
  <w:num w:numId="26" w16cid:durableId="1922981585">
    <w:abstractNumId w:val="12"/>
  </w:num>
  <w:num w:numId="27" w16cid:durableId="1349866959">
    <w:abstractNumId w:val="2"/>
  </w:num>
  <w:num w:numId="28" w16cid:durableId="351958832">
    <w:abstractNumId w:val="1"/>
  </w:num>
  <w:num w:numId="29" w16cid:durableId="1025591546">
    <w:abstractNumId w:val="6"/>
  </w:num>
  <w:num w:numId="30" w16cid:durableId="10566587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crypted_CloudStatistics_StoryID" w:val="RCMJx5JTkBViQ+jByuwzYC5wUJFaFqzwmV5zkqGMoKwV0iT0b+XKehf/d6sTqjn+"/>
  </w:docVars>
  <w:rsids>
    <w:rsidRoot w:val="008105A8"/>
    <w:rsid w:val="00001102"/>
    <w:rsid w:val="00001DB9"/>
    <w:rsid w:val="00026C14"/>
    <w:rsid w:val="00044BA7"/>
    <w:rsid w:val="0004509A"/>
    <w:rsid w:val="000614A3"/>
    <w:rsid w:val="00061B60"/>
    <w:rsid w:val="000629D2"/>
    <w:rsid w:val="00071B10"/>
    <w:rsid w:val="00081ABA"/>
    <w:rsid w:val="00093A59"/>
    <w:rsid w:val="00097B1B"/>
    <w:rsid w:val="000A2169"/>
    <w:rsid w:val="000B1149"/>
    <w:rsid w:val="000B37BF"/>
    <w:rsid w:val="000B6164"/>
    <w:rsid w:val="000B77C6"/>
    <w:rsid w:val="000E4D04"/>
    <w:rsid w:val="000E75DB"/>
    <w:rsid w:val="000F0129"/>
    <w:rsid w:val="000F5B60"/>
    <w:rsid w:val="000F5BA4"/>
    <w:rsid w:val="001174DA"/>
    <w:rsid w:val="001617C2"/>
    <w:rsid w:val="00185181"/>
    <w:rsid w:val="00185A20"/>
    <w:rsid w:val="00185AC9"/>
    <w:rsid w:val="00194E97"/>
    <w:rsid w:val="001A6772"/>
    <w:rsid w:val="001C2B49"/>
    <w:rsid w:val="001D13ED"/>
    <w:rsid w:val="001D6E6B"/>
    <w:rsid w:val="001E46D4"/>
    <w:rsid w:val="001F0CAB"/>
    <w:rsid w:val="001F16CE"/>
    <w:rsid w:val="001F3ED6"/>
    <w:rsid w:val="00201BC0"/>
    <w:rsid w:val="00213DA5"/>
    <w:rsid w:val="0023516A"/>
    <w:rsid w:val="00243E4F"/>
    <w:rsid w:val="00255B5B"/>
    <w:rsid w:val="00257B4E"/>
    <w:rsid w:val="0026062D"/>
    <w:rsid w:val="002606AB"/>
    <w:rsid w:val="00264A00"/>
    <w:rsid w:val="002668A5"/>
    <w:rsid w:val="00267163"/>
    <w:rsid w:val="00267AC5"/>
    <w:rsid w:val="00271775"/>
    <w:rsid w:val="00274525"/>
    <w:rsid w:val="002766C3"/>
    <w:rsid w:val="00282BBF"/>
    <w:rsid w:val="0028483B"/>
    <w:rsid w:val="00285077"/>
    <w:rsid w:val="00294F58"/>
    <w:rsid w:val="002A01B9"/>
    <w:rsid w:val="002A682F"/>
    <w:rsid w:val="002B0EB4"/>
    <w:rsid w:val="002B6612"/>
    <w:rsid w:val="002C1EE5"/>
    <w:rsid w:val="002D218F"/>
    <w:rsid w:val="002D7C61"/>
    <w:rsid w:val="002F2198"/>
    <w:rsid w:val="002F68C8"/>
    <w:rsid w:val="00300A7D"/>
    <w:rsid w:val="00305FC0"/>
    <w:rsid w:val="00307132"/>
    <w:rsid w:val="00315387"/>
    <w:rsid w:val="00316345"/>
    <w:rsid w:val="003167ED"/>
    <w:rsid w:val="00321250"/>
    <w:rsid w:val="00322EED"/>
    <w:rsid w:val="00324216"/>
    <w:rsid w:val="00347DE5"/>
    <w:rsid w:val="00353A36"/>
    <w:rsid w:val="00366B67"/>
    <w:rsid w:val="00393B0A"/>
    <w:rsid w:val="003D6A79"/>
    <w:rsid w:val="003E1E2E"/>
    <w:rsid w:val="003E42A2"/>
    <w:rsid w:val="003F346C"/>
    <w:rsid w:val="003F430C"/>
    <w:rsid w:val="003F4F5C"/>
    <w:rsid w:val="00401971"/>
    <w:rsid w:val="00406890"/>
    <w:rsid w:val="00423A36"/>
    <w:rsid w:val="00423D74"/>
    <w:rsid w:val="00434CCE"/>
    <w:rsid w:val="00434FAD"/>
    <w:rsid w:val="00445141"/>
    <w:rsid w:val="0044644A"/>
    <w:rsid w:val="00446BDF"/>
    <w:rsid w:val="004568BB"/>
    <w:rsid w:val="004804B9"/>
    <w:rsid w:val="00485494"/>
    <w:rsid w:val="0049039E"/>
    <w:rsid w:val="004A06FC"/>
    <w:rsid w:val="004A463A"/>
    <w:rsid w:val="004A6F00"/>
    <w:rsid w:val="004B2FBF"/>
    <w:rsid w:val="004B4BDF"/>
    <w:rsid w:val="004C7AB3"/>
    <w:rsid w:val="004D2C08"/>
    <w:rsid w:val="004D30D7"/>
    <w:rsid w:val="004D3B5D"/>
    <w:rsid w:val="004D7504"/>
    <w:rsid w:val="0050117B"/>
    <w:rsid w:val="005011FD"/>
    <w:rsid w:val="005014ED"/>
    <w:rsid w:val="005121EE"/>
    <w:rsid w:val="00512724"/>
    <w:rsid w:val="00514890"/>
    <w:rsid w:val="00516102"/>
    <w:rsid w:val="00521899"/>
    <w:rsid w:val="00523D28"/>
    <w:rsid w:val="0053049D"/>
    <w:rsid w:val="00532D3C"/>
    <w:rsid w:val="0053398F"/>
    <w:rsid w:val="00535035"/>
    <w:rsid w:val="00544B1F"/>
    <w:rsid w:val="00550203"/>
    <w:rsid w:val="005627D0"/>
    <w:rsid w:val="005716D1"/>
    <w:rsid w:val="00577F33"/>
    <w:rsid w:val="00583358"/>
    <w:rsid w:val="00586F85"/>
    <w:rsid w:val="005A7912"/>
    <w:rsid w:val="005B1AC0"/>
    <w:rsid w:val="005B4807"/>
    <w:rsid w:val="005B642F"/>
    <w:rsid w:val="005C1F69"/>
    <w:rsid w:val="005C7404"/>
    <w:rsid w:val="005D6516"/>
    <w:rsid w:val="005E0BDF"/>
    <w:rsid w:val="005E13FA"/>
    <w:rsid w:val="005E2C35"/>
    <w:rsid w:val="005E4933"/>
    <w:rsid w:val="006048DD"/>
    <w:rsid w:val="00606C69"/>
    <w:rsid w:val="0061441D"/>
    <w:rsid w:val="0062042C"/>
    <w:rsid w:val="0062225C"/>
    <w:rsid w:val="006417B7"/>
    <w:rsid w:val="0064785D"/>
    <w:rsid w:val="00647F39"/>
    <w:rsid w:val="00655A74"/>
    <w:rsid w:val="006625C5"/>
    <w:rsid w:val="00664028"/>
    <w:rsid w:val="00667F07"/>
    <w:rsid w:val="00686146"/>
    <w:rsid w:val="00695508"/>
    <w:rsid w:val="006A5A35"/>
    <w:rsid w:val="006B21B1"/>
    <w:rsid w:val="006C61D8"/>
    <w:rsid w:val="006D386E"/>
    <w:rsid w:val="006D6E9E"/>
    <w:rsid w:val="006E1D78"/>
    <w:rsid w:val="006E7395"/>
    <w:rsid w:val="006F572C"/>
    <w:rsid w:val="007012BC"/>
    <w:rsid w:val="0070317D"/>
    <w:rsid w:val="00707C65"/>
    <w:rsid w:val="00707D0C"/>
    <w:rsid w:val="0071588A"/>
    <w:rsid w:val="00723141"/>
    <w:rsid w:val="007250E2"/>
    <w:rsid w:val="00737A03"/>
    <w:rsid w:val="00751677"/>
    <w:rsid w:val="007545B7"/>
    <w:rsid w:val="007548FA"/>
    <w:rsid w:val="007553D2"/>
    <w:rsid w:val="00757A27"/>
    <w:rsid w:val="00772640"/>
    <w:rsid w:val="00775206"/>
    <w:rsid w:val="00786EF1"/>
    <w:rsid w:val="007877A9"/>
    <w:rsid w:val="007A254F"/>
    <w:rsid w:val="007A38BB"/>
    <w:rsid w:val="007A6774"/>
    <w:rsid w:val="007A6D05"/>
    <w:rsid w:val="007B5565"/>
    <w:rsid w:val="007C486C"/>
    <w:rsid w:val="007C72C8"/>
    <w:rsid w:val="007F0DCC"/>
    <w:rsid w:val="007F1EB1"/>
    <w:rsid w:val="008105A8"/>
    <w:rsid w:val="008150B7"/>
    <w:rsid w:val="008205EA"/>
    <w:rsid w:val="00824E74"/>
    <w:rsid w:val="0082612A"/>
    <w:rsid w:val="00856E26"/>
    <w:rsid w:val="00861D1E"/>
    <w:rsid w:val="0086673F"/>
    <w:rsid w:val="0089742A"/>
    <w:rsid w:val="008B4FB7"/>
    <w:rsid w:val="008C192D"/>
    <w:rsid w:val="008D01E5"/>
    <w:rsid w:val="008D0BC3"/>
    <w:rsid w:val="008D3772"/>
    <w:rsid w:val="008E24E9"/>
    <w:rsid w:val="008E2E4B"/>
    <w:rsid w:val="008E5336"/>
    <w:rsid w:val="00906D4F"/>
    <w:rsid w:val="0092532E"/>
    <w:rsid w:val="00926185"/>
    <w:rsid w:val="00926D25"/>
    <w:rsid w:val="00930047"/>
    <w:rsid w:val="0093273C"/>
    <w:rsid w:val="009645E1"/>
    <w:rsid w:val="00966D10"/>
    <w:rsid w:val="00973BD0"/>
    <w:rsid w:val="00976B05"/>
    <w:rsid w:val="0099216D"/>
    <w:rsid w:val="00997F4C"/>
    <w:rsid w:val="009C43EA"/>
    <w:rsid w:val="009C53C3"/>
    <w:rsid w:val="009D4653"/>
    <w:rsid w:val="009D6B59"/>
    <w:rsid w:val="009F690D"/>
    <w:rsid w:val="00A0264F"/>
    <w:rsid w:val="00A026B8"/>
    <w:rsid w:val="00A026CD"/>
    <w:rsid w:val="00A22D81"/>
    <w:rsid w:val="00A2558D"/>
    <w:rsid w:val="00A30A8F"/>
    <w:rsid w:val="00A33FC9"/>
    <w:rsid w:val="00A418D1"/>
    <w:rsid w:val="00A602F7"/>
    <w:rsid w:val="00A6100F"/>
    <w:rsid w:val="00A63A99"/>
    <w:rsid w:val="00A644EA"/>
    <w:rsid w:val="00A7170E"/>
    <w:rsid w:val="00A75083"/>
    <w:rsid w:val="00A91B99"/>
    <w:rsid w:val="00A9390F"/>
    <w:rsid w:val="00AA2420"/>
    <w:rsid w:val="00AD5334"/>
    <w:rsid w:val="00AE5F9F"/>
    <w:rsid w:val="00B10CF3"/>
    <w:rsid w:val="00B128BD"/>
    <w:rsid w:val="00B143CC"/>
    <w:rsid w:val="00B23CB1"/>
    <w:rsid w:val="00B41DF0"/>
    <w:rsid w:val="00B5095F"/>
    <w:rsid w:val="00B76957"/>
    <w:rsid w:val="00B8383E"/>
    <w:rsid w:val="00B92992"/>
    <w:rsid w:val="00B93D18"/>
    <w:rsid w:val="00BA5ED5"/>
    <w:rsid w:val="00BA7455"/>
    <w:rsid w:val="00BC1EF8"/>
    <w:rsid w:val="00BC2C78"/>
    <w:rsid w:val="00BC64F1"/>
    <w:rsid w:val="00BF5CE1"/>
    <w:rsid w:val="00C1242F"/>
    <w:rsid w:val="00C212B6"/>
    <w:rsid w:val="00C2170C"/>
    <w:rsid w:val="00C312B7"/>
    <w:rsid w:val="00C52709"/>
    <w:rsid w:val="00C55C24"/>
    <w:rsid w:val="00C63E57"/>
    <w:rsid w:val="00C6509E"/>
    <w:rsid w:val="00C707DC"/>
    <w:rsid w:val="00C757CB"/>
    <w:rsid w:val="00C839A2"/>
    <w:rsid w:val="00C84D8B"/>
    <w:rsid w:val="00C84E07"/>
    <w:rsid w:val="00C86778"/>
    <w:rsid w:val="00C9020F"/>
    <w:rsid w:val="00C95237"/>
    <w:rsid w:val="00CA7EDD"/>
    <w:rsid w:val="00CC183D"/>
    <w:rsid w:val="00CC3438"/>
    <w:rsid w:val="00CC7772"/>
    <w:rsid w:val="00D045D4"/>
    <w:rsid w:val="00D31056"/>
    <w:rsid w:val="00D36352"/>
    <w:rsid w:val="00D45B2D"/>
    <w:rsid w:val="00D47E9A"/>
    <w:rsid w:val="00D51AC0"/>
    <w:rsid w:val="00D55F1D"/>
    <w:rsid w:val="00D678C7"/>
    <w:rsid w:val="00D70B00"/>
    <w:rsid w:val="00D72757"/>
    <w:rsid w:val="00D756E0"/>
    <w:rsid w:val="00D83AFB"/>
    <w:rsid w:val="00D845B0"/>
    <w:rsid w:val="00D93F0A"/>
    <w:rsid w:val="00D957A6"/>
    <w:rsid w:val="00DA027E"/>
    <w:rsid w:val="00DA4816"/>
    <w:rsid w:val="00DD5B06"/>
    <w:rsid w:val="00DE646E"/>
    <w:rsid w:val="00DF1092"/>
    <w:rsid w:val="00E01BB5"/>
    <w:rsid w:val="00E15A53"/>
    <w:rsid w:val="00E21CA9"/>
    <w:rsid w:val="00E45D74"/>
    <w:rsid w:val="00E522A2"/>
    <w:rsid w:val="00E56F79"/>
    <w:rsid w:val="00E61A21"/>
    <w:rsid w:val="00E6557A"/>
    <w:rsid w:val="00E84618"/>
    <w:rsid w:val="00E87393"/>
    <w:rsid w:val="00E964D4"/>
    <w:rsid w:val="00EB23A7"/>
    <w:rsid w:val="00EB535F"/>
    <w:rsid w:val="00EC260A"/>
    <w:rsid w:val="00EC5A01"/>
    <w:rsid w:val="00EE44F7"/>
    <w:rsid w:val="00EE65A4"/>
    <w:rsid w:val="00EE76EB"/>
    <w:rsid w:val="00EF7B5D"/>
    <w:rsid w:val="00F003C2"/>
    <w:rsid w:val="00F205CD"/>
    <w:rsid w:val="00F2111E"/>
    <w:rsid w:val="00F352FB"/>
    <w:rsid w:val="00F35FB6"/>
    <w:rsid w:val="00F5456D"/>
    <w:rsid w:val="00F54C40"/>
    <w:rsid w:val="00F55BCE"/>
    <w:rsid w:val="00F702D6"/>
    <w:rsid w:val="00F71F63"/>
    <w:rsid w:val="00F74107"/>
    <w:rsid w:val="00F86569"/>
    <w:rsid w:val="00F92559"/>
    <w:rsid w:val="00F92C2C"/>
    <w:rsid w:val="00F9671D"/>
    <w:rsid w:val="00FA1928"/>
    <w:rsid w:val="00FB7A0E"/>
    <w:rsid w:val="00FD0A03"/>
    <w:rsid w:val="00FD7DE7"/>
    <w:rsid w:val="00FE723F"/>
    <w:rsid w:val="00FF0AFD"/>
    <w:rsid w:val="00FF138D"/>
    <w:rsid w:val="00FF3AB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344012"/>
  <w15:docId w15:val="{96A1CF4B-A125-456B-8DAC-D77720D2E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a-DK" w:eastAsia="da-D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06FC"/>
    <w:pPr>
      <w:spacing w:after="120" w:line="276" w:lineRule="auto"/>
    </w:pPr>
    <w:rPr>
      <w:rFonts w:ascii="Verdana" w:hAnsi="Verdana"/>
      <w:szCs w:val="22"/>
      <w:lang w:eastAsia="en-US"/>
    </w:rPr>
  </w:style>
  <w:style w:type="paragraph" w:styleId="Overskrift1">
    <w:name w:val="heading 1"/>
    <w:basedOn w:val="Normal"/>
    <w:next w:val="Normal"/>
    <w:link w:val="Overskrift1Tegn"/>
    <w:uiPriority w:val="9"/>
    <w:qFormat/>
    <w:rsid w:val="004D7504"/>
    <w:pPr>
      <w:keepNext/>
      <w:keepLines/>
      <w:numPr>
        <w:numId w:val="6"/>
      </w:numPr>
      <w:spacing w:before="480"/>
      <w:outlineLvl w:val="0"/>
    </w:pPr>
    <w:rPr>
      <w:rFonts w:eastAsiaTheme="majorEastAsia" w:cstheme="majorBidi"/>
      <w:b/>
      <w:bCs/>
      <w:sz w:val="28"/>
      <w:szCs w:val="28"/>
    </w:rPr>
  </w:style>
  <w:style w:type="paragraph" w:styleId="Overskrift2">
    <w:name w:val="heading 2"/>
    <w:basedOn w:val="Normal"/>
    <w:next w:val="Normal"/>
    <w:link w:val="Overskrift2Tegn"/>
    <w:uiPriority w:val="9"/>
    <w:unhideWhenUsed/>
    <w:qFormat/>
    <w:rsid w:val="00EF7B5D"/>
    <w:pPr>
      <w:keepNext/>
      <w:keepLines/>
      <w:numPr>
        <w:ilvl w:val="1"/>
        <w:numId w:val="6"/>
      </w:numPr>
      <w:spacing w:before="200"/>
      <w:outlineLvl w:val="1"/>
    </w:pPr>
    <w:rPr>
      <w:rFonts w:eastAsiaTheme="majorEastAsia" w:cstheme="majorBidi"/>
      <w:b/>
      <w:bCs/>
      <w:sz w:val="24"/>
      <w:szCs w:val="24"/>
    </w:rPr>
  </w:style>
  <w:style w:type="paragraph" w:styleId="Overskrift3">
    <w:name w:val="heading 3"/>
    <w:basedOn w:val="Normal"/>
    <w:next w:val="Normal"/>
    <w:link w:val="Overskrift3Tegn"/>
    <w:uiPriority w:val="9"/>
    <w:unhideWhenUsed/>
    <w:qFormat/>
    <w:rsid w:val="002D218F"/>
    <w:pPr>
      <w:keepNext/>
      <w:keepLines/>
      <w:spacing w:before="200" w:after="0"/>
      <w:outlineLvl w:val="2"/>
    </w:pPr>
    <w:rPr>
      <w:rFonts w:asciiTheme="majorHAnsi" w:eastAsiaTheme="majorEastAsia" w:hAnsiTheme="majorHAnsi" w:cstheme="majorBidi"/>
      <w:b/>
      <w:bCs/>
      <w:color w:val="4F81BD" w:themeColor="accent1"/>
    </w:rPr>
  </w:style>
  <w:style w:type="paragraph" w:styleId="Overskrift4">
    <w:name w:val="heading 4"/>
    <w:basedOn w:val="Normal"/>
    <w:next w:val="Normal"/>
    <w:link w:val="Overskrift4Tegn"/>
    <w:uiPriority w:val="9"/>
    <w:unhideWhenUsed/>
    <w:qFormat/>
    <w:rsid w:val="002D218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322EED"/>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322EED"/>
  </w:style>
  <w:style w:type="paragraph" w:styleId="Sidefod">
    <w:name w:val="footer"/>
    <w:basedOn w:val="Normal"/>
    <w:link w:val="SidefodTegn"/>
    <w:uiPriority w:val="99"/>
    <w:unhideWhenUsed/>
    <w:rsid w:val="00322EED"/>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322EED"/>
  </w:style>
  <w:style w:type="paragraph" w:styleId="Markeringsbobletekst">
    <w:name w:val="Balloon Text"/>
    <w:basedOn w:val="Normal"/>
    <w:link w:val="MarkeringsbobletekstTegn"/>
    <w:uiPriority w:val="99"/>
    <w:semiHidden/>
    <w:unhideWhenUsed/>
    <w:rsid w:val="006D386E"/>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6D386E"/>
    <w:rPr>
      <w:rFonts w:ascii="Tahoma" w:hAnsi="Tahoma" w:cs="Tahoma"/>
      <w:sz w:val="16"/>
      <w:szCs w:val="16"/>
    </w:rPr>
  </w:style>
  <w:style w:type="character" w:customStyle="1" w:styleId="Overskrift1Tegn">
    <w:name w:val="Overskrift 1 Tegn"/>
    <w:basedOn w:val="Standardskrifttypeiafsnit"/>
    <w:link w:val="Overskrift1"/>
    <w:uiPriority w:val="9"/>
    <w:rsid w:val="004D7504"/>
    <w:rPr>
      <w:rFonts w:ascii="Verdana" w:eastAsiaTheme="majorEastAsia" w:hAnsi="Verdana" w:cstheme="majorBidi"/>
      <w:b/>
      <w:bCs/>
      <w:sz w:val="28"/>
      <w:szCs w:val="28"/>
      <w:lang w:eastAsia="en-US"/>
    </w:rPr>
  </w:style>
  <w:style w:type="character" w:customStyle="1" w:styleId="Overskrift2Tegn">
    <w:name w:val="Overskrift 2 Tegn"/>
    <w:basedOn w:val="Standardskrifttypeiafsnit"/>
    <w:link w:val="Overskrift2"/>
    <w:uiPriority w:val="9"/>
    <w:rsid w:val="00EF7B5D"/>
    <w:rPr>
      <w:rFonts w:ascii="Verdana" w:eastAsiaTheme="majorEastAsia" w:hAnsi="Verdana" w:cstheme="majorBidi"/>
      <w:b/>
      <w:bCs/>
      <w:sz w:val="24"/>
      <w:szCs w:val="24"/>
      <w:lang w:eastAsia="en-US"/>
    </w:rPr>
  </w:style>
  <w:style w:type="character" w:styleId="Hyperlink">
    <w:name w:val="Hyperlink"/>
    <w:basedOn w:val="Standardskrifttypeiafsnit"/>
    <w:uiPriority w:val="99"/>
    <w:unhideWhenUsed/>
    <w:rsid w:val="005716D1"/>
    <w:rPr>
      <w:color w:val="0000FF" w:themeColor="hyperlink"/>
      <w:u w:val="single"/>
    </w:rPr>
  </w:style>
  <w:style w:type="paragraph" w:styleId="Listeafsnit">
    <w:name w:val="List Paragraph"/>
    <w:basedOn w:val="Normal"/>
    <w:uiPriority w:val="34"/>
    <w:qFormat/>
    <w:rsid w:val="00FF138D"/>
    <w:pPr>
      <w:ind w:left="720"/>
      <w:contextualSpacing/>
    </w:pPr>
  </w:style>
  <w:style w:type="character" w:customStyle="1" w:styleId="Overskrift3Tegn">
    <w:name w:val="Overskrift 3 Tegn"/>
    <w:basedOn w:val="Standardskrifttypeiafsnit"/>
    <w:link w:val="Overskrift3"/>
    <w:uiPriority w:val="9"/>
    <w:rsid w:val="002D218F"/>
    <w:rPr>
      <w:rFonts w:asciiTheme="majorHAnsi" w:eastAsiaTheme="majorEastAsia" w:hAnsiTheme="majorHAnsi" w:cstheme="majorBidi"/>
      <w:b/>
      <w:bCs/>
      <w:color w:val="4F81BD" w:themeColor="accent1"/>
      <w:szCs w:val="22"/>
      <w:lang w:eastAsia="en-US"/>
    </w:rPr>
  </w:style>
  <w:style w:type="character" w:customStyle="1" w:styleId="Overskrift4Tegn">
    <w:name w:val="Overskrift 4 Tegn"/>
    <w:basedOn w:val="Standardskrifttypeiafsnit"/>
    <w:link w:val="Overskrift4"/>
    <w:uiPriority w:val="9"/>
    <w:rsid w:val="002D218F"/>
    <w:rPr>
      <w:rFonts w:asciiTheme="majorHAnsi" w:eastAsiaTheme="majorEastAsia" w:hAnsiTheme="majorHAnsi" w:cstheme="majorBidi"/>
      <w:b/>
      <w:bCs/>
      <w:i/>
      <w:iCs/>
      <w:color w:val="4F81BD" w:themeColor="accent1"/>
      <w:szCs w:val="22"/>
      <w:lang w:eastAsia="en-US"/>
    </w:rPr>
  </w:style>
  <w:style w:type="character" w:styleId="BesgtLink">
    <w:name w:val="FollowedHyperlink"/>
    <w:basedOn w:val="Standardskrifttypeiafsnit"/>
    <w:uiPriority w:val="99"/>
    <w:semiHidden/>
    <w:unhideWhenUsed/>
    <w:rsid w:val="00E61A21"/>
    <w:rPr>
      <w:color w:val="800080" w:themeColor="followedHyperlink"/>
      <w:u w:val="single"/>
    </w:rPr>
  </w:style>
  <w:style w:type="paragraph" w:styleId="Overskrift">
    <w:name w:val="TOC Heading"/>
    <w:basedOn w:val="Overskrift1"/>
    <w:next w:val="Normal"/>
    <w:uiPriority w:val="39"/>
    <w:unhideWhenUsed/>
    <w:qFormat/>
    <w:rsid w:val="00A33FC9"/>
    <w:pPr>
      <w:numPr>
        <w:numId w:val="0"/>
      </w:numPr>
      <w:spacing w:before="240" w:after="0" w:line="259" w:lineRule="auto"/>
      <w:outlineLvl w:val="9"/>
    </w:pPr>
    <w:rPr>
      <w:rFonts w:asciiTheme="majorHAnsi" w:hAnsiTheme="majorHAnsi"/>
      <w:b w:val="0"/>
      <w:bCs w:val="0"/>
      <w:color w:val="365F91" w:themeColor="accent1" w:themeShade="BF"/>
      <w:sz w:val="32"/>
      <w:szCs w:val="32"/>
      <w:lang w:eastAsia="da-DK"/>
    </w:rPr>
  </w:style>
  <w:style w:type="paragraph" w:styleId="Indholdsfortegnelse1">
    <w:name w:val="toc 1"/>
    <w:basedOn w:val="Normal"/>
    <w:next w:val="Normal"/>
    <w:autoRedefine/>
    <w:uiPriority w:val="39"/>
    <w:unhideWhenUsed/>
    <w:rsid w:val="00A33FC9"/>
    <w:pPr>
      <w:spacing w:after="100"/>
    </w:pPr>
  </w:style>
  <w:style w:type="paragraph" w:styleId="Indholdsfortegnelse2">
    <w:name w:val="toc 2"/>
    <w:basedOn w:val="Normal"/>
    <w:next w:val="Normal"/>
    <w:autoRedefine/>
    <w:uiPriority w:val="39"/>
    <w:unhideWhenUsed/>
    <w:rsid w:val="00A33FC9"/>
    <w:pPr>
      <w:spacing w:after="100"/>
      <w:ind w:left="200"/>
    </w:pPr>
  </w:style>
  <w:style w:type="character" w:styleId="Kommentarhenvisning">
    <w:name w:val="annotation reference"/>
    <w:basedOn w:val="Standardskrifttypeiafsnit"/>
    <w:uiPriority w:val="99"/>
    <w:semiHidden/>
    <w:unhideWhenUsed/>
    <w:rsid w:val="00271775"/>
    <w:rPr>
      <w:sz w:val="16"/>
      <w:szCs w:val="16"/>
    </w:rPr>
  </w:style>
  <w:style w:type="paragraph" w:styleId="Kommentartekst">
    <w:name w:val="annotation text"/>
    <w:basedOn w:val="Normal"/>
    <w:link w:val="KommentartekstTegn"/>
    <w:uiPriority w:val="99"/>
    <w:semiHidden/>
    <w:unhideWhenUsed/>
    <w:rsid w:val="00271775"/>
    <w:pPr>
      <w:spacing w:line="240" w:lineRule="auto"/>
    </w:pPr>
    <w:rPr>
      <w:szCs w:val="20"/>
    </w:rPr>
  </w:style>
  <w:style w:type="character" w:customStyle="1" w:styleId="KommentartekstTegn">
    <w:name w:val="Kommentartekst Tegn"/>
    <w:basedOn w:val="Standardskrifttypeiafsnit"/>
    <w:link w:val="Kommentartekst"/>
    <w:uiPriority w:val="99"/>
    <w:semiHidden/>
    <w:rsid w:val="00271775"/>
    <w:rPr>
      <w:rFonts w:ascii="Verdana" w:hAnsi="Verdana"/>
      <w:lang w:eastAsia="en-US"/>
    </w:rPr>
  </w:style>
  <w:style w:type="paragraph" w:styleId="Kommentaremne">
    <w:name w:val="annotation subject"/>
    <w:basedOn w:val="Kommentartekst"/>
    <w:next w:val="Kommentartekst"/>
    <w:link w:val="KommentaremneTegn"/>
    <w:uiPriority w:val="99"/>
    <w:semiHidden/>
    <w:unhideWhenUsed/>
    <w:rsid w:val="00271775"/>
    <w:rPr>
      <w:b/>
      <w:bCs/>
    </w:rPr>
  </w:style>
  <w:style w:type="character" w:customStyle="1" w:styleId="KommentaremneTegn">
    <w:name w:val="Kommentaremne Tegn"/>
    <w:basedOn w:val="KommentartekstTegn"/>
    <w:link w:val="Kommentaremne"/>
    <w:uiPriority w:val="99"/>
    <w:semiHidden/>
    <w:rsid w:val="00271775"/>
    <w:rPr>
      <w:rFonts w:ascii="Verdana" w:hAnsi="Verdana"/>
      <w:b/>
      <w:bCs/>
      <w:lang w:eastAsia="en-US"/>
    </w:rPr>
  </w:style>
  <w:style w:type="character" w:styleId="Ulstomtale">
    <w:name w:val="Unresolved Mention"/>
    <w:basedOn w:val="Standardskrifttypeiafsnit"/>
    <w:uiPriority w:val="99"/>
    <w:semiHidden/>
    <w:unhideWhenUsed/>
    <w:rsid w:val="00480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abenraa.dk/om-kommunen/organisation-og-ledelse/vaerdigrundlag" TargetMode="External"/><Relationship Id="rId13" Type="http://schemas.openxmlformats.org/officeDocument/2006/relationships/hyperlink" Target="https://aabenraa.dk/om-kommunen/organisation-og-ledelse/politisk-og-administrativ-organiserin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abenraa.dk/erhverv/lokalt-erhverv/erhvervsstrategi/"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abenraa.dk/borger/klima-natur-og-miljoe/klima"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aabenraa.dk/erhverv/strategi-og-planlaegning/udviklingsplaner/fremtidens-aabenraa/fremtidens-aabenraa-fremtidens-koebstad-i-2035" TargetMode="External"/><Relationship Id="rId4" Type="http://schemas.openxmlformats.org/officeDocument/2006/relationships/settings" Target="settings.xml"/><Relationship Id="rId9" Type="http://schemas.openxmlformats.org/officeDocument/2006/relationships/hyperlink" Target="https://aabenraa.dk/om-kommunen/det-gode-liv/det-gode-liv-udviklingsstrategi-2035"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https://580edh-webfe41.aabenraa.local:8083/Frontend/CM/Webdav/t/au.5St3p_AR_iqte0wcI2Xj3fQ4rHCIdfxDRcMJrBsHA78.1742288070.3a661a32-087a-4842-8e7c-c6c5fe0af6c2/Document/9481847/A4%20folder" TargetMode="Externa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6FB4C-4E14-4E56-AF36-A29254D7F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A4%20folder</Template>
  <TotalTime>0</TotalTime>
  <Pages>10</Pages>
  <Words>2791</Words>
  <Characters>16667</Characters>
  <Application>Microsoft Office Word</Application>
  <DocSecurity>0</DocSecurity>
  <Lines>320</Lines>
  <Paragraphs>164</Paragraphs>
  <ScaleCrop>false</ScaleCrop>
  <HeadingPairs>
    <vt:vector size="2" baseType="variant">
      <vt:variant>
        <vt:lpstr>Titel</vt:lpstr>
      </vt:variant>
      <vt:variant>
        <vt:i4>1</vt:i4>
      </vt:variant>
    </vt:vector>
  </HeadingPairs>
  <TitlesOfParts>
    <vt:vector size="1" baseType="lpstr">
      <vt:lpstr>Teamleder Miljø - Job- og kompetenceprofil</vt:lpstr>
    </vt:vector>
  </TitlesOfParts>
  <Company>Aabenraa Kommune</Company>
  <LinksUpToDate>false</LinksUpToDate>
  <CharactersWithSpaces>19294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Teamleder Miljø - Job- og kompetenceprofil</dc:title>
  <dc:subject/>
  <dc:creator>Barbara Frenzel</dc:creator>
  <cp:keywords/>
  <dc:description/>
  <cp:lastModifiedBy>Jane Pedersen</cp:lastModifiedBy>
  <cp:revision>3</cp:revision>
  <cp:lastPrinted>2025-03-07T12:38:00Z</cp:lastPrinted>
  <dcterms:created xsi:type="dcterms:W3CDTF">2025-04-03T07:36:00Z</dcterms:created>
  <dcterms:modified xsi:type="dcterms:W3CDTF">2025-04-04T14:02:00Z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cadreDocumentId">
    <vt:i4>9481847</vt:i4>
  </property>
  <property fmtid="{D5CDD505-2E9C-101B-9397-08002B2CF9AE}" pid="3" name="AcadreCaseId">
    <vt:i4>1038721</vt:i4>
  </property>
  <property fmtid="{D5CDD505-2E9C-101B-9397-08002B2CF9AE}" pid="4" name="OfficeInstanceGUID">
    <vt:lpwstr>{8D0781D9-AF82-4700-BD3C-3A96DD74E3DD}</vt:lpwstr>
  </property>
</Properties>
</file>